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671EF" w14:textId="4A657747" w:rsidR="00E401BD" w:rsidRDefault="004E07B4" w:rsidP="009E4127">
      <w:pPr>
        <w:sectPr w:rsidR="00E401BD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7EC777" wp14:editId="319DAC0C">
                <wp:simplePos x="0" y="0"/>
                <wp:positionH relativeFrom="margin">
                  <wp:align>right</wp:align>
                </wp:positionH>
                <wp:positionV relativeFrom="paragraph">
                  <wp:posOffset>4807423</wp:posOffset>
                </wp:positionV>
                <wp:extent cx="2753094" cy="14903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094" cy="149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ADD03" w14:textId="77777777" w:rsidR="00DA7C20" w:rsidRPr="004E07B4" w:rsidRDefault="00DA7C20" w:rsidP="00DA7C20">
                            <w:pPr>
                              <w:pStyle w:val="KS2BodyCopyKS2"/>
                              <w:spacing w:line="276" w:lineRule="auto"/>
                              <w:jc w:val="right"/>
                              <w:rPr>
                                <w:position w:val="2"/>
                                <w:sz w:val="25"/>
                                <w:szCs w:val="25"/>
                              </w:rPr>
                            </w:pPr>
                            <w:r w:rsidRPr="004E07B4">
                              <w:rPr>
                                <w:position w:val="2"/>
                                <w:sz w:val="25"/>
                                <w:szCs w:val="25"/>
                              </w:rPr>
                              <w:t xml:space="preserve">Plants and animals rely on the </w:t>
                            </w:r>
                            <w:r w:rsidRPr="004E07B4">
                              <w:rPr>
                                <w:b/>
                                <w:bCs/>
                                <w:color w:val="26C970"/>
                                <w:spacing w:val="-5"/>
                                <w:position w:val="2"/>
                                <w:sz w:val="25"/>
                                <w:szCs w:val="25"/>
                              </w:rPr>
                              <w:t>environment</w:t>
                            </w:r>
                            <w:r w:rsidRPr="004E07B4">
                              <w:rPr>
                                <w:position w:val="2"/>
                                <w:sz w:val="25"/>
                                <w:szCs w:val="25"/>
                              </w:rPr>
                              <w:t xml:space="preserve"> to give </w:t>
                            </w:r>
                            <w:proofErr w:type="gramStart"/>
                            <w:r w:rsidRPr="004E07B4">
                              <w:rPr>
                                <w:position w:val="2"/>
                                <w:sz w:val="25"/>
                                <w:szCs w:val="25"/>
                              </w:rPr>
                              <w:t>them  everything</w:t>
                            </w:r>
                            <w:proofErr w:type="gramEnd"/>
                            <w:r w:rsidRPr="004E07B4">
                              <w:rPr>
                                <w:position w:val="2"/>
                                <w:sz w:val="25"/>
                                <w:szCs w:val="25"/>
                              </w:rPr>
                              <w:t xml:space="preserve"> they need. Therefore, when </w:t>
                            </w:r>
                            <w:r w:rsidRPr="004E07B4">
                              <w:rPr>
                                <w:b/>
                                <w:bCs/>
                                <w:color w:val="4223FF"/>
                                <w:position w:val="2"/>
                                <w:sz w:val="25"/>
                                <w:szCs w:val="25"/>
                              </w:rPr>
                              <w:t>habitats</w:t>
                            </w:r>
                            <w:r w:rsidRPr="004E07B4">
                              <w:rPr>
                                <w:position w:val="2"/>
                                <w:sz w:val="25"/>
                                <w:szCs w:val="25"/>
                              </w:rPr>
                              <w:t xml:space="preserve"> change, it can be very dangerous to the plants and animals that live there.</w:t>
                            </w:r>
                          </w:p>
                          <w:p w14:paraId="7CFD9553" w14:textId="77777777" w:rsidR="00DA7C20" w:rsidRPr="004E07B4" w:rsidRDefault="00DA7C20" w:rsidP="00DA7C20">
                            <w:pPr>
                              <w:rPr>
                                <w:b/>
                                <w:color w:val="auto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EC7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65.6pt;margin-top:378.55pt;width:216.8pt;height:117.3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" filled="f" stroked="f" strokeweight=".5pt">
                <v:textbox>
                  <w:txbxContent>
                    <w:p w14:paraId="52FADD03" w14:textId="77777777" w:rsidR="00DA7C20" w:rsidRPr="004E07B4" w:rsidRDefault="00DA7C20" w:rsidP="00DA7C20">
                      <w:pPr>
                        <w:pStyle w:val="KS2BodyCopyKS2"/>
                        <w:spacing w:line="276" w:lineRule="auto"/>
                        <w:jc w:val="right"/>
                        <w:rPr>
                          <w:position w:val="2"/>
                          <w:sz w:val="25"/>
                          <w:szCs w:val="25"/>
                        </w:rPr>
                      </w:pPr>
                      <w:r w:rsidRPr="004E07B4">
                        <w:rPr>
                          <w:position w:val="2"/>
                          <w:sz w:val="25"/>
                          <w:szCs w:val="25"/>
                        </w:rPr>
                        <w:t xml:space="preserve">Plants and animals rely on the </w:t>
                      </w:r>
                      <w:r w:rsidRPr="004E07B4">
                        <w:rPr>
                          <w:b/>
                          <w:bCs/>
                          <w:color w:val="26C970"/>
                          <w:spacing w:val="-5"/>
                          <w:position w:val="2"/>
                          <w:sz w:val="25"/>
                          <w:szCs w:val="25"/>
                        </w:rPr>
                        <w:t>environment</w:t>
                      </w:r>
                      <w:r w:rsidRPr="004E07B4">
                        <w:rPr>
                          <w:position w:val="2"/>
                          <w:sz w:val="25"/>
                          <w:szCs w:val="25"/>
                        </w:rPr>
                        <w:t xml:space="preserve"> to give </w:t>
                      </w:r>
                      <w:proofErr w:type="gramStart"/>
                      <w:r w:rsidRPr="004E07B4">
                        <w:rPr>
                          <w:position w:val="2"/>
                          <w:sz w:val="25"/>
                          <w:szCs w:val="25"/>
                        </w:rPr>
                        <w:t>them  everything</w:t>
                      </w:r>
                      <w:proofErr w:type="gramEnd"/>
                      <w:r w:rsidRPr="004E07B4">
                        <w:rPr>
                          <w:position w:val="2"/>
                          <w:sz w:val="25"/>
                          <w:szCs w:val="25"/>
                        </w:rPr>
                        <w:t xml:space="preserve"> they need. Therefore, when </w:t>
                      </w:r>
                      <w:r w:rsidRPr="004E07B4">
                        <w:rPr>
                          <w:b/>
                          <w:bCs/>
                          <w:color w:val="4223FF"/>
                          <w:position w:val="2"/>
                          <w:sz w:val="25"/>
                          <w:szCs w:val="25"/>
                        </w:rPr>
                        <w:t>habitats</w:t>
                      </w:r>
                      <w:r w:rsidRPr="004E07B4">
                        <w:rPr>
                          <w:position w:val="2"/>
                          <w:sz w:val="25"/>
                          <w:szCs w:val="25"/>
                        </w:rPr>
                        <w:t xml:space="preserve"> change, it can be very dangerous to the plants and animals that live there.</w:t>
                      </w:r>
                    </w:p>
                    <w:p w14:paraId="7CFD9553" w14:textId="77777777" w:rsidR="00DA7C20" w:rsidRPr="004E07B4" w:rsidRDefault="00DA7C20" w:rsidP="00DA7C20">
                      <w:pPr>
                        <w:rPr>
                          <w:b/>
                          <w:color w:val="auto"/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29B5B4" wp14:editId="7E33FECE">
                <wp:simplePos x="0" y="0"/>
                <wp:positionH relativeFrom="margin">
                  <wp:posOffset>4211956</wp:posOffset>
                </wp:positionH>
                <wp:positionV relativeFrom="paragraph">
                  <wp:posOffset>4775525</wp:posOffset>
                </wp:positionV>
                <wp:extent cx="3232874" cy="1558290"/>
                <wp:effectExtent l="0" t="0" r="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874" cy="155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425CE" w14:textId="31AA5015" w:rsidR="00C64E57" w:rsidRPr="004E07B4" w:rsidRDefault="00C64E57" w:rsidP="00C64E57">
                            <w:pPr>
                              <w:pStyle w:val="KS2BodyCopyKS2"/>
                              <w:jc w:val="left"/>
                              <w:rPr>
                                <w:position w:val="2"/>
                                <w:sz w:val="24"/>
                                <w:szCs w:val="24"/>
                              </w:rPr>
                            </w:pPr>
                            <w:r w:rsidRPr="004E07B4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             •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deforestation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</w:r>
                            <w:r w:rsidRPr="004E07B4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           •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pollution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</w:r>
                            <w:r w:rsidRPr="004E07B4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         •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urbanisation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</w:r>
                            <w:r w:rsidRPr="004E07B4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      •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the introduction of new animal or          </w:t>
                            </w:r>
                            <w:r w:rsidR="00227459"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7459"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  <w:t xml:space="preserve">        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t>plant species to an environment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</w:r>
                            <w:r w:rsidRPr="004E07B4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   •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wildfires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</w:r>
                            <w:r w:rsidRPr="004E07B4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>•</w:t>
                            </w:r>
                            <w:r w:rsidRPr="004E07B4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the seasons</w:t>
                            </w:r>
                          </w:p>
                          <w:p w14:paraId="61DB3F67" w14:textId="77777777" w:rsidR="00C64E57" w:rsidRPr="004E07B4" w:rsidRDefault="00C64E57" w:rsidP="00C64E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9B5B4" id="Text Box 58" o:spid="_x0000_s1027" type="#_x0000_t202" style="position:absolute;left:0;text-align:left;margin-left:331.65pt;margin-top:376.05pt;width:254.55pt;height:122.7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" filled="f" stroked="f" strokeweight=".5pt">
                <v:textbox>
                  <w:txbxContent>
                    <w:p w14:paraId="6B7425CE" w14:textId="31AA5015" w:rsidR="00C64E57" w:rsidRPr="004E07B4" w:rsidRDefault="00C64E57" w:rsidP="00C64E57">
                      <w:pPr>
                        <w:pStyle w:val="KS2BodyCopyKS2"/>
                        <w:jc w:val="left"/>
                        <w:rPr>
                          <w:position w:val="2"/>
                          <w:sz w:val="24"/>
                          <w:szCs w:val="24"/>
                        </w:rPr>
                      </w:pPr>
                      <w:r w:rsidRPr="004E07B4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             •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t xml:space="preserve"> deforestation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br/>
                      </w:r>
                      <w:r w:rsidRPr="004E07B4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           •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t xml:space="preserve"> pollution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br/>
                      </w:r>
                      <w:r w:rsidRPr="004E07B4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         •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t xml:space="preserve"> urbanisation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br/>
                      </w:r>
                      <w:r w:rsidRPr="004E07B4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      •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t xml:space="preserve"> the introduction of new animal or          </w:t>
                      </w:r>
                      <w:r w:rsidR="00227459" w:rsidRPr="004E07B4">
                        <w:rPr>
                          <w:position w:val="2"/>
                          <w:sz w:val="24"/>
                          <w:szCs w:val="24"/>
                        </w:rPr>
                        <w:t xml:space="preserve"> </w:t>
                      </w:r>
                      <w:r w:rsidR="00227459" w:rsidRPr="004E07B4">
                        <w:rPr>
                          <w:position w:val="2"/>
                          <w:sz w:val="24"/>
                          <w:szCs w:val="24"/>
                        </w:rPr>
                        <w:br/>
                        <w:t xml:space="preserve">        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t>plant species to an environment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br/>
                      </w:r>
                      <w:r w:rsidRPr="004E07B4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   •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t xml:space="preserve"> wildfires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br/>
                      </w:r>
                      <w:r w:rsidRPr="004E07B4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>•</w:t>
                      </w:r>
                      <w:r w:rsidRPr="004E07B4">
                        <w:rPr>
                          <w:position w:val="2"/>
                          <w:sz w:val="24"/>
                          <w:szCs w:val="24"/>
                        </w:rPr>
                        <w:t xml:space="preserve"> the seasons</w:t>
                      </w:r>
                    </w:p>
                    <w:p w14:paraId="61DB3F67" w14:textId="77777777" w:rsidR="00C64E57" w:rsidRPr="004E07B4" w:rsidRDefault="00C64E57" w:rsidP="00C64E5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30048" wp14:editId="609DD207">
                <wp:simplePos x="0" y="0"/>
                <wp:positionH relativeFrom="margin">
                  <wp:align>right</wp:align>
                </wp:positionH>
                <wp:positionV relativeFrom="paragraph">
                  <wp:posOffset>1809041</wp:posOffset>
                </wp:positionV>
                <wp:extent cx="1339200" cy="103756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00" cy="1037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EABC4" w14:textId="77777777" w:rsidR="00DA7C20" w:rsidRPr="004E07B4" w:rsidRDefault="00DA7C20" w:rsidP="00DA7C20">
                            <w:pPr>
                              <w:pStyle w:val="KS2BodyCopyKS2"/>
                              <w:spacing w:line="240" w:lineRule="auto"/>
                              <w:jc w:val="left"/>
                              <w:rPr>
                                <w:position w:val="4"/>
                                <w:sz w:val="30"/>
                                <w:szCs w:val="30"/>
                              </w:rPr>
                            </w:pPr>
                            <w:r w:rsidRPr="004E07B4">
                              <w:rPr>
                                <w:b/>
                                <w:bCs/>
                                <w:color w:val="289BE0"/>
                                <w:position w:val="4"/>
                                <w:sz w:val="30"/>
                                <w:szCs w:val="30"/>
                              </w:rPr>
                              <w:t>G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t>rowth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br/>
                            </w:r>
                            <w:r w:rsidRPr="004E07B4">
                              <w:rPr>
                                <w:b/>
                                <w:bCs/>
                                <w:color w:val="289BE0"/>
                                <w:position w:val="4"/>
                                <w:sz w:val="30"/>
                                <w:szCs w:val="30"/>
                              </w:rPr>
                              <w:t>R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t>eproduction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br/>
                            </w:r>
                            <w:r w:rsidRPr="004E07B4">
                              <w:rPr>
                                <w:b/>
                                <w:bCs/>
                                <w:color w:val="289BE0"/>
                                <w:position w:val="4"/>
                                <w:sz w:val="30"/>
                                <w:szCs w:val="30"/>
                              </w:rPr>
                              <w:t>E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t>xcretion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br/>
                            </w:r>
                            <w:r w:rsidRPr="004E07B4">
                              <w:rPr>
                                <w:b/>
                                <w:bCs/>
                                <w:color w:val="289BE0"/>
                                <w:position w:val="4"/>
                                <w:sz w:val="30"/>
                                <w:szCs w:val="30"/>
                              </w:rPr>
                              <w:t>N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t>utrition</w:t>
                            </w:r>
                          </w:p>
                          <w:p w14:paraId="0510575F" w14:textId="77777777" w:rsidR="00DA7C20" w:rsidRPr="004E07B4" w:rsidRDefault="00DA7C20" w:rsidP="00DA7C20">
                            <w:pPr>
                              <w:rPr>
                                <w:b/>
                                <w:color w:val="auto"/>
                                <w:sz w:val="30"/>
                                <w:szCs w:val="3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0048" id="Text Box 7" o:spid="_x0000_s1028" type="#_x0000_t202" style="position:absolute;left:0;text-align:left;margin-left:54.25pt;margin-top:142.45pt;width:105.45pt;height:81.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" filled="f" stroked="f" strokeweight=".5pt">
                <v:textbox>
                  <w:txbxContent>
                    <w:p w14:paraId="40FEABC4" w14:textId="77777777" w:rsidR="00DA7C20" w:rsidRPr="004E07B4" w:rsidRDefault="00DA7C20" w:rsidP="00DA7C20">
                      <w:pPr>
                        <w:pStyle w:val="KS2BodyCopyKS2"/>
                        <w:spacing w:line="240" w:lineRule="auto"/>
                        <w:jc w:val="left"/>
                        <w:rPr>
                          <w:position w:val="4"/>
                          <w:sz w:val="30"/>
                          <w:szCs w:val="30"/>
                        </w:rPr>
                      </w:pPr>
                      <w:r w:rsidRPr="004E07B4">
                        <w:rPr>
                          <w:b/>
                          <w:bCs/>
                          <w:color w:val="289BE0"/>
                          <w:position w:val="4"/>
                          <w:sz w:val="30"/>
                          <w:szCs w:val="30"/>
                        </w:rPr>
                        <w:t>G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t>rowth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br/>
                      </w:r>
                      <w:r w:rsidRPr="004E07B4">
                        <w:rPr>
                          <w:b/>
                          <w:bCs/>
                          <w:color w:val="289BE0"/>
                          <w:position w:val="4"/>
                          <w:sz w:val="30"/>
                          <w:szCs w:val="30"/>
                        </w:rPr>
                        <w:t>R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t>eproduction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br/>
                      </w:r>
                      <w:r w:rsidRPr="004E07B4">
                        <w:rPr>
                          <w:b/>
                          <w:bCs/>
                          <w:color w:val="289BE0"/>
                          <w:position w:val="4"/>
                          <w:sz w:val="30"/>
                          <w:szCs w:val="30"/>
                        </w:rPr>
                        <w:t>E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t>xcretion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br/>
                      </w:r>
                      <w:r w:rsidRPr="004E07B4">
                        <w:rPr>
                          <w:b/>
                          <w:bCs/>
                          <w:color w:val="289BE0"/>
                          <w:position w:val="4"/>
                          <w:sz w:val="30"/>
                          <w:szCs w:val="30"/>
                        </w:rPr>
                        <w:t>N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t>utrition</w:t>
                      </w:r>
                    </w:p>
                    <w:p w14:paraId="0510575F" w14:textId="77777777" w:rsidR="00DA7C20" w:rsidRPr="004E07B4" w:rsidRDefault="00DA7C20" w:rsidP="00DA7C20">
                      <w:pPr>
                        <w:rPr>
                          <w:b/>
                          <w:color w:val="auto"/>
                          <w:sz w:val="30"/>
                          <w:szCs w:val="30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42D2A9" wp14:editId="001C92B5">
                <wp:simplePos x="0" y="0"/>
                <wp:positionH relativeFrom="margin">
                  <wp:posOffset>7582476</wp:posOffset>
                </wp:positionH>
                <wp:positionV relativeFrom="paragraph">
                  <wp:posOffset>2064222</wp:posOffset>
                </wp:positionV>
                <wp:extent cx="1158949" cy="82933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829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5137E" w14:textId="77777777" w:rsidR="00DA7C20" w:rsidRPr="004E07B4" w:rsidRDefault="00DA7C20" w:rsidP="00DA7C20">
                            <w:pPr>
                              <w:pStyle w:val="KS2BodyCopyKS2"/>
                              <w:spacing w:line="240" w:lineRule="auto"/>
                              <w:jc w:val="left"/>
                              <w:rPr>
                                <w:position w:val="4"/>
                                <w:sz w:val="30"/>
                                <w:szCs w:val="30"/>
                              </w:rPr>
                            </w:pPr>
                            <w:r w:rsidRPr="004E07B4">
                              <w:rPr>
                                <w:b/>
                                <w:bCs/>
                                <w:color w:val="289BE0"/>
                                <w:position w:val="4"/>
                                <w:sz w:val="30"/>
                                <w:szCs w:val="30"/>
                              </w:rPr>
                              <w:t>M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t>ovement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br/>
                            </w:r>
                            <w:r w:rsidRPr="004E07B4">
                              <w:rPr>
                                <w:b/>
                                <w:bCs/>
                                <w:color w:val="289BE0"/>
                                <w:position w:val="4"/>
                                <w:sz w:val="30"/>
                                <w:szCs w:val="30"/>
                              </w:rPr>
                              <w:t>R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t>espiration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br/>
                            </w:r>
                            <w:r w:rsidRPr="004E07B4">
                              <w:rPr>
                                <w:b/>
                                <w:bCs/>
                                <w:color w:val="289BE0"/>
                                <w:position w:val="4"/>
                                <w:sz w:val="30"/>
                                <w:szCs w:val="30"/>
                              </w:rPr>
                              <w:t>S</w:t>
                            </w:r>
                            <w:r w:rsidRPr="004E07B4">
                              <w:rPr>
                                <w:position w:val="4"/>
                                <w:sz w:val="30"/>
                                <w:szCs w:val="30"/>
                              </w:rPr>
                              <w:t>ensitivity</w:t>
                            </w:r>
                          </w:p>
                          <w:p w14:paraId="2BA9B9FE" w14:textId="77777777" w:rsidR="00DA7C20" w:rsidRPr="004E07B4" w:rsidRDefault="00DA7C20" w:rsidP="00DA7C20">
                            <w:pPr>
                              <w:rPr>
                                <w:b/>
                                <w:color w:val="auto"/>
                                <w:sz w:val="32"/>
                                <w:szCs w:val="3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D2A9" id="Text Box 6" o:spid="_x0000_s1029" type="#_x0000_t202" style="position:absolute;left:0;text-align:left;margin-left:597.05pt;margin-top:162.55pt;width:91.25pt;height:65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" filled="f" stroked="f" strokeweight=".5pt">
                <v:textbox>
                  <w:txbxContent>
                    <w:p w14:paraId="6765137E" w14:textId="77777777" w:rsidR="00DA7C20" w:rsidRPr="004E07B4" w:rsidRDefault="00DA7C20" w:rsidP="00DA7C20">
                      <w:pPr>
                        <w:pStyle w:val="KS2BodyCopyKS2"/>
                        <w:spacing w:line="240" w:lineRule="auto"/>
                        <w:jc w:val="left"/>
                        <w:rPr>
                          <w:position w:val="4"/>
                          <w:sz w:val="30"/>
                          <w:szCs w:val="30"/>
                        </w:rPr>
                      </w:pPr>
                      <w:r w:rsidRPr="004E07B4">
                        <w:rPr>
                          <w:b/>
                          <w:bCs/>
                          <w:color w:val="289BE0"/>
                          <w:position w:val="4"/>
                          <w:sz w:val="30"/>
                          <w:szCs w:val="30"/>
                        </w:rPr>
                        <w:t>M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t>ovement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br/>
                      </w:r>
                      <w:r w:rsidRPr="004E07B4">
                        <w:rPr>
                          <w:b/>
                          <w:bCs/>
                          <w:color w:val="289BE0"/>
                          <w:position w:val="4"/>
                          <w:sz w:val="30"/>
                          <w:szCs w:val="30"/>
                        </w:rPr>
                        <w:t>R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t>espiration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br/>
                      </w:r>
                      <w:r w:rsidRPr="004E07B4">
                        <w:rPr>
                          <w:b/>
                          <w:bCs/>
                          <w:color w:val="289BE0"/>
                          <w:position w:val="4"/>
                          <w:sz w:val="30"/>
                          <w:szCs w:val="30"/>
                        </w:rPr>
                        <w:t>S</w:t>
                      </w:r>
                      <w:r w:rsidRPr="004E07B4">
                        <w:rPr>
                          <w:position w:val="4"/>
                          <w:sz w:val="30"/>
                          <w:szCs w:val="30"/>
                        </w:rPr>
                        <w:t>ensitivity</w:t>
                      </w:r>
                    </w:p>
                    <w:p w14:paraId="2BA9B9FE" w14:textId="77777777" w:rsidR="00DA7C20" w:rsidRPr="004E07B4" w:rsidRDefault="00DA7C20" w:rsidP="00DA7C20">
                      <w:pPr>
                        <w:rPr>
                          <w:b/>
                          <w:color w:val="auto"/>
                          <w:sz w:val="32"/>
                          <w:szCs w:val="32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186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04656F" wp14:editId="6146DB7E">
                <wp:simplePos x="0" y="0"/>
                <wp:positionH relativeFrom="column">
                  <wp:posOffset>1617611</wp:posOffset>
                </wp:positionH>
                <wp:positionV relativeFrom="paragraph">
                  <wp:posOffset>4499078</wp:posOffset>
                </wp:positionV>
                <wp:extent cx="5794375" cy="3508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0E6BE" w14:textId="77777777" w:rsidR="004D186B" w:rsidRDefault="004D186B" w:rsidP="004D186B">
                            <w:pPr>
                              <w:pStyle w:val="KS2BodyCopyKS2"/>
                              <w:spacing w:line="240" w:lineRule="auto"/>
                            </w:pPr>
                            <w:r>
                              <w:t xml:space="preserve">When a species has no more members alive on the planet, it is </w:t>
                            </w:r>
                            <w:r>
                              <w:rPr>
                                <w:b/>
                                <w:bCs/>
                                <w:color w:val="605EFF"/>
                              </w:rPr>
                              <w:t>extinct</w:t>
                            </w:r>
                            <w:r>
                              <w:t xml:space="preserve">. </w:t>
                            </w:r>
                          </w:p>
                          <w:p w14:paraId="2E40FB50" w14:textId="77777777" w:rsidR="004D186B" w:rsidRDefault="004D186B" w:rsidP="004D1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656F" id="Text Box 32" o:spid="_x0000_s1030" type="#_x0000_t202" style="position:absolute;left:0;text-align:left;margin-left:127.35pt;margin-top:354.25pt;width:456.25pt;height:2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" filled="f" stroked="f" strokeweight=".5pt">
                <v:textbox>
                  <w:txbxContent>
                    <w:p w14:paraId="6920E6BE" w14:textId="77777777" w:rsidR="004D186B" w:rsidRDefault="004D186B" w:rsidP="004D186B">
                      <w:pPr>
                        <w:pStyle w:val="KS2BodyCopyKS2"/>
                        <w:spacing w:line="240" w:lineRule="auto"/>
                      </w:pPr>
                      <w:r>
                        <w:t xml:space="preserve">When a species has no more members alive on the planet, it is </w:t>
                      </w:r>
                      <w:r>
                        <w:rPr>
                          <w:b/>
                          <w:bCs/>
                          <w:color w:val="605EFF"/>
                        </w:rPr>
                        <w:t>extinct</w:t>
                      </w:r>
                      <w:r>
                        <w:t xml:space="preserve">. </w:t>
                      </w:r>
                    </w:p>
                    <w:p w14:paraId="2E40FB50" w14:textId="77777777" w:rsidR="004D186B" w:rsidRDefault="004D186B" w:rsidP="004D186B"/>
                  </w:txbxContent>
                </v:textbox>
              </v:shape>
            </w:pict>
          </mc:Fallback>
        </mc:AlternateContent>
      </w:r>
      <w:r w:rsidRPr="004D186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1929B8" wp14:editId="4DFA4D8F">
                <wp:simplePos x="0" y="0"/>
                <wp:positionH relativeFrom="column">
                  <wp:posOffset>1617611</wp:posOffset>
                </wp:positionH>
                <wp:positionV relativeFrom="paragraph">
                  <wp:posOffset>3053050</wp:posOffset>
                </wp:positionV>
                <wp:extent cx="5794375" cy="37211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0860C" w14:textId="77777777" w:rsidR="004D186B" w:rsidRDefault="004D186B" w:rsidP="004D186B">
                            <w:pPr>
                              <w:pStyle w:val="KS2BodyCopyKS2"/>
                              <w:spacing w:line="240" w:lineRule="auto"/>
                            </w:pPr>
                            <w:r>
                              <w:t xml:space="preserve">The specific area or place in which </w:t>
                            </w:r>
                            <w:proofErr w:type="gramStart"/>
                            <w:r>
                              <w:t>particular animals</w:t>
                            </w:r>
                            <w:proofErr w:type="gramEnd"/>
                            <w:r>
                              <w:t xml:space="preserve"> or plants may live. </w:t>
                            </w:r>
                          </w:p>
                          <w:p w14:paraId="3FA34C68" w14:textId="77777777" w:rsidR="004D186B" w:rsidRDefault="004D186B" w:rsidP="004D1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29B8" id="Text Box 29" o:spid="_x0000_s1031" type="#_x0000_t202" style="position:absolute;left:0;text-align:left;margin-left:127.35pt;margin-top:240.4pt;width:456.25pt;height:29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" filled="f" stroked="f" strokeweight=".5pt">
                <v:textbox>
                  <w:txbxContent>
                    <w:p w14:paraId="4A80860C" w14:textId="77777777" w:rsidR="004D186B" w:rsidRDefault="004D186B" w:rsidP="004D186B">
                      <w:pPr>
                        <w:pStyle w:val="KS2BodyCopyKS2"/>
                        <w:spacing w:line="240" w:lineRule="auto"/>
                      </w:pPr>
                      <w:r>
                        <w:t xml:space="preserve">The specific area or place in which </w:t>
                      </w:r>
                      <w:proofErr w:type="gramStart"/>
                      <w:r>
                        <w:t>particular animals</w:t>
                      </w:r>
                      <w:proofErr w:type="gramEnd"/>
                      <w:r>
                        <w:t xml:space="preserve"> or plants may live. </w:t>
                      </w:r>
                    </w:p>
                    <w:p w14:paraId="3FA34C68" w14:textId="77777777" w:rsidR="004D186B" w:rsidRDefault="004D186B" w:rsidP="004D186B"/>
                  </w:txbxContent>
                </v:textbox>
              </v:shape>
            </w:pict>
          </mc:Fallback>
        </mc:AlternateContent>
      </w:r>
      <w:r w:rsidRPr="004D186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577312" wp14:editId="08EBDBE6">
                <wp:simplePos x="0" y="0"/>
                <wp:positionH relativeFrom="column">
                  <wp:posOffset>1628243</wp:posOffset>
                </wp:positionH>
                <wp:positionV relativeFrom="paragraph">
                  <wp:posOffset>2191813</wp:posOffset>
                </wp:positionV>
                <wp:extent cx="5794375" cy="340242"/>
                <wp:effectExtent l="0" t="0" r="0" b="31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D4B49" w14:textId="77777777" w:rsidR="004D186B" w:rsidRDefault="004D186B" w:rsidP="004D186B">
                            <w:pPr>
                              <w:pStyle w:val="KS2BodyCopyKS2"/>
                              <w:spacing w:line="240" w:lineRule="auto"/>
                            </w:pPr>
                            <w:r>
                              <w:t>The process by which living things get rid of waste products.</w:t>
                            </w:r>
                          </w:p>
                          <w:p w14:paraId="212E2396" w14:textId="77777777" w:rsidR="004D186B" w:rsidRDefault="004D186B" w:rsidP="004D1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7312" id="Text Box 27" o:spid="_x0000_s1032" type="#_x0000_t202" style="position:absolute;left:0;text-align:left;margin-left:128.2pt;margin-top:172.6pt;width:456.25pt;height:26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" filled="f" stroked="f" strokeweight=".5pt">
                <v:textbox>
                  <w:txbxContent>
                    <w:p w14:paraId="66AD4B49" w14:textId="77777777" w:rsidR="004D186B" w:rsidRDefault="004D186B" w:rsidP="004D186B">
                      <w:pPr>
                        <w:pStyle w:val="KS2BodyCopyKS2"/>
                        <w:spacing w:line="240" w:lineRule="auto"/>
                      </w:pPr>
                      <w:r>
                        <w:t>The process by which living things get rid of waste products.</w:t>
                      </w:r>
                    </w:p>
                    <w:p w14:paraId="212E2396" w14:textId="77777777" w:rsidR="004D186B" w:rsidRDefault="004D186B" w:rsidP="004D186B"/>
                  </w:txbxContent>
                </v:textbox>
              </v:shape>
            </w:pict>
          </mc:Fallback>
        </mc:AlternateContent>
      </w:r>
      <w:r w:rsidRPr="004D186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28E6AF" wp14:editId="7E571032">
                <wp:simplePos x="0" y="0"/>
                <wp:positionH relativeFrom="column">
                  <wp:posOffset>1617611</wp:posOffset>
                </wp:positionH>
                <wp:positionV relativeFrom="paragraph">
                  <wp:posOffset>1862204</wp:posOffset>
                </wp:positionV>
                <wp:extent cx="5794375" cy="32960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1E273" w14:textId="77777777" w:rsidR="004D186B" w:rsidRDefault="004D186B" w:rsidP="004D186B">
                            <w:pPr>
                              <w:pStyle w:val="KS2BodyCopyKS2"/>
                              <w:spacing w:line="240" w:lineRule="auto"/>
                            </w:pPr>
                            <w:r>
                              <w:t>The process through which young are produced.</w:t>
                            </w:r>
                          </w:p>
                          <w:p w14:paraId="47494B6A" w14:textId="77777777" w:rsidR="004D186B" w:rsidRDefault="004D186B" w:rsidP="004D1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E6AF" id="Text Box 26" o:spid="_x0000_s1033" type="#_x0000_t202" style="position:absolute;left:0;text-align:left;margin-left:127.35pt;margin-top:146.65pt;width:456.25pt;height:2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" filled="f" stroked="f" strokeweight=".5pt">
                <v:textbox>
                  <w:txbxContent>
                    <w:p w14:paraId="54B1E273" w14:textId="77777777" w:rsidR="004D186B" w:rsidRDefault="004D186B" w:rsidP="004D186B">
                      <w:pPr>
                        <w:pStyle w:val="KS2BodyCopyKS2"/>
                        <w:spacing w:line="240" w:lineRule="auto"/>
                      </w:pPr>
                      <w:r>
                        <w:t>The process through which young are produced.</w:t>
                      </w:r>
                    </w:p>
                    <w:p w14:paraId="47494B6A" w14:textId="77777777" w:rsidR="004D186B" w:rsidRDefault="004D186B" w:rsidP="004D186B"/>
                  </w:txbxContent>
                </v:textbox>
              </v:shape>
            </w:pict>
          </mc:Fallback>
        </mc:AlternateContent>
      </w:r>
      <w:r w:rsidRPr="004D186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4A8C47" wp14:editId="3EF1BD55">
                <wp:simplePos x="0" y="0"/>
                <wp:positionH relativeFrom="column">
                  <wp:posOffset>1628243</wp:posOffset>
                </wp:positionH>
                <wp:positionV relativeFrom="paragraph">
                  <wp:posOffset>1532595</wp:posOffset>
                </wp:positionV>
                <wp:extent cx="5794375" cy="329609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700AD" w14:textId="77777777" w:rsidR="004D186B" w:rsidRDefault="004D186B" w:rsidP="004D186B">
                            <w:pPr>
                              <w:pStyle w:val="KS2BodyCopyKS2"/>
                              <w:spacing w:line="240" w:lineRule="auto"/>
                            </w:pPr>
                            <w:r>
                              <w:t xml:space="preserve">The way living things react to changes in their </w:t>
                            </w:r>
                            <w:r>
                              <w:rPr>
                                <w:b/>
                                <w:bCs/>
                                <w:color w:val="26C970"/>
                              </w:rPr>
                              <w:t>environment</w:t>
                            </w:r>
                            <w:r>
                              <w:t>.</w:t>
                            </w:r>
                          </w:p>
                          <w:p w14:paraId="70D1AE7B" w14:textId="77777777" w:rsidR="004D186B" w:rsidRDefault="004D186B" w:rsidP="004D1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8C47" id="Text Box 25" o:spid="_x0000_s1034" type="#_x0000_t202" style="position:absolute;left:0;text-align:left;margin-left:128.2pt;margin-top:120.7pt;width:456.25pt;height:25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" filled="f" stroked="f" strokeweight=".5pt">
                <v:textbox>
                  <w:txbxContent>
                    <w:p w14:paraId="1BA700AD" w14:textId="77777777" w:rsidR="004D186B" w:rsidRDefault="004D186B" w:rsidP="004D186B">
                      <w:pPr>
                        <w:pStyle w:val="KS2BodyCopyKS2"/>
                        <w:spacing w:line="240" w:lineRule="auto"/>
                      </w:pPr>
                      <w:r>
                        <w:t xml:space="preserve">The way living things react to changes in their </w:t>
                      </w:r>
                      <w:r>
                        <w:rPr>
                          <w:b/>
                          <w:bCs/>
                          <w:color w:val="26C970"/>
                        </w:rPr>
                        <w:t>environment</w:t>
                      </w:r>
                      <w:r>
                        <w:t>.</w:t>
                      </w:r>
                    </w:p>
                    <w:p w14:paraId="70D1AE7B" w14:textId="77777777" w:rsidR="004D186B" w:rsidRDefault="004D186B" w:rsidP="004D186B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F26369" wp14:editId="1B2BA4B3">
                <wp:simplePos x="0" y="0"/>
                <wp:positionH relativeFrom="column">
                  <wp:posOffset>1638876</wp:posOffset>
                </wp:positionH>
                <wp:positionV relativeFrom="paragraph">
                  <wp:posOffset>671357</wp:posOffset>
                </wp:positionV>
                <wp:extent cx="5794375" cy="350373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350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C0892" w14:textId="77777777" w:rsidR="004D186B" w:rsidRDefault="004D186B" w:rsidP="004D186B">
                            <w:pPr>
                              <w:pStyle w:val="KS2BodyCopyKS2"/>
                              <w:spacing w:line="240" w:lineRule="auto"/>
                            </w:pPr>
                            <w:r>
                              <w:t>The things living things do to stay alive.</w:t>
                            </w:r>
                          </w:p>
                          <w:p w14:paraId="1CD1880E" w14:textId="77777777" w:rsidR="004D186B" w:rsidRDefault="004D186B" w:rsidP="004D1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26369" id="Text Box 23" o:spid="_x0000_s1035" type="#_x0000_t202" style="position:absolute;left:0;text-align:left;margin-left:129.05pt;margin-top:52.85pt;width:456.25pt;height:2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" filled="f" stroked="f" strokeweight=".5pt">
                <v:textbox>
                  <w:txbxContent>
                    <w:p w14:paraId="02AC0892" w14:textId="77777777" w:rsidR="004D186B" w:rsidRDefault="004D186B" w:rsidP="004D186B">
                      <w:pPr>
                        <w:pStyle w:val="KS2BodyCopyKS2"/>
                        <w:spacing w:line="240" w:lineRule="auto"/>
                      </w:pPr>
                      <w:r>
                        <w:t>The things living things do to stay alive.</w:t>
                      </w:r>
                    </w:p>
                    <w:p w14:paraId="1CD1880E" w14:textId="77777777" w:rsidR="004D186B" w:rsidRDefault="004D186B" w:rsidP="004D186B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DA5F93" wp14:editId="3691FA2E">
                <wp:simplePos x="0" y="0"/>
                <wp:positionH relativeFrom="column">
                  <wp:posOffset>1649508</wp:posOffset>
                </wp:positionH>
                <wp:positionV relativeFrom="paragraph">
                  <wp:posOffset>341748</wp:posOffset>
                </wp:positionV>
                <wp:extent cx="5794375" cy="32960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48EAD" w14:textId="77777777" w:rsidR="00C360E3" w:rsidRDefault="00C360E3" w:rsidP="004D186B">
                            <w:pPr>
                              <w:pStyle w:val="KS2BodyCopyKS2"/>
                              <w:spacing w:line="240" w:lineRule="auto"/>
                            </w:pPr>
                            <w:r>
                              <w:t xml:space="preserve">This is another word that can be used to mean ‘living </w:t>
                            </w:r>
                            <w:proofErr w:type="gramStart"/>
                            <w:r>
                              <w:t>things’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5FB281B3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5F93" id="Text Box 21" o:spid="_x0000_s1036" type="#_x0000_t202" style="position:absolute;left:0;text-align:left;margin-left:129.9pt;margin-top:26.9pt;width:456.25pt;height:2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" filled="f" stroked="f" strokeweight=".5pt">
                <v:textbox>
                  <w:txbxContent>
                    <w:p w14:paraId="70148EAD" w14:textId="77777777" w:rsidR="00C360E3" w:rsidRDefault="00C360E3" w:rsidP="004D186B">
                      <w:pPr>
                        <w:pStyle w:val="KS2BodyCopyKS2"/>
                        <w:spacing w:line="240" w:lineRule="auto"/>
                      </w:pPr>
                      <w:r>
                        <w:t xml:space="preserve">This is another word that can be used to mean ‘living </w:t>
                      </w:r>
                      <w:proofErr w:type="gramStart"/>
                      <w:r>
                        <w:t>things’</w:t>
                      </w:r>
                      <w:proofErr w:type="gramEnd"/>
                      <w:r>
                        <w:t>.</w:t>
                      </w:r>
                    </w:p>
                    <w:p w14:paraId="5FB281B3" w14:textId="77777777" w:rsidR="00C360E3" w:rsidRDefault="00C360E3" w:rsidP="00C360E3"/>
                  </w:txbxContent>
                </v:textbox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0B75D0" wp14:editId="2D036B1F">
                <wp:simplePos x="0" y="0"/>
                <wp:positionH relativeFrom="margin">
                  <wp:align>left</wp:align>
                </wp:positionH>
                <wp:positionV relativeFrom="paragraph">
                  <wp:posOffset>3488985</wp:posOffset>
                </wp:positionV>
                <wp:extent cx="1609725" cy="361507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74C91" w14:textId="77777777" w:rsid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TealKeyVocabColours"/>
                              </w:rPr>
                            </w:pPr>
                            <w:r>
                              <w:rPr>
                                <w:rStyle w:val="TealKeyVocabColours"/>
                              </w:rPr>
                              <w:t>environment</w:t>
                            </w:r>
                          </w:p>
                          <w:p w14:paraId="56913E00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75D0" id="Text Box 18" o:spid="_x0000_s1037" type="#_x0000_t202" style="position:absolute;left:0;text-align:left;margin-left:0;margin-top:274.7pt;width:126.75pt;height:28.45pt;z-index:2516848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" filled="f" stroked="f" strokeweight=".5pt">
                <v:textbox>
                  <w:txbxContent>
                    <w:p w14:paraId="79874C91" w14:textId="77777777" w:rsidR="00C360E3" w:rsidRDefault="00C360E3" w:rsidP="00C360E3">
                      <w:pPr>
                        <w:pStyle w:val="KS2BodyCopyKS2"/>
                        <w:jc w:val="center"/>
                        <w:rPr>
                          <w:rStyle w:val="TealKeyVocabColours"/>
                        </w:rPr>
                      </w:pPr>
                      <w:r>
                        <w:rPr>
                          <w:rStyle w:val="TealKeyVocabColours"/>
                        </w:rPr>
                        <w:t>environment</w:t>
                      </w:r>
                    </w:p>
                    <w:p w14:paraId="56913E00" w14:textId="77777777" w:rsidR="00C360E3" w:rsidRDefault="00C360E3" w:rsidP="00C360E3"/>
                  </w:txbxContent>
                </v:textbox>
                <w10:wrap anchorx="margin"/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D05DE" wp14:editId="26357C4E">
                <wp:simplePos x="0" y="0"/>
                <wp:positionH relativeFrom="margin">
                  <wp:align>left</wp:align>
                </wp:positionH>
                <wp:positionV relativeFrom="paragraph">
                  <wp:posOffset>3053050</wp:posOffset>
                </wp:positionV>
                <wp:extent cx="1609725" cy="3721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7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2F73E" w14:textId="77777777" w:rsid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PurpleKeyVocabColours"/>
                              </w:rPr>
                            </w:pPr>
                            <w:r>
                              <w:rPr>
                                <w:rStyle w:val="PurpleKeyVocabColours"/>
                              </w:rPr>
                              <w:t>habitat</w:t>
                            </w:r>
                          </w:p>
                          <w:p w14:paraId="2173E463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05DE" id="Text Box 17" o:spid="_x0000_s1038" type="#_x0000_t202" style="position:absolute;left:0;text-align:left;margin-left:0;margin-top:240.4pt;width:126.75pt;height:29.3pt;z-index:2516838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" filled="f" stroked="f" strokeweight=".5pt">
                <v:textbox>
                  <w:txbxContent>
                    <w:p w14:paraId="5D22F73E" w14:textId="77777777" w:rsidR="00C360E3" w:rsidRDefault="00C360E3" w:rsidP="00C360E3">
                      <w:pPr>
                        <w:pStyle w:val="KS2BodyCopyKS2"/>
                        <w:jc w:val="center"/>
                        <w:rPr>
                          <w:rStyle w:val="PurpleKeyVocabColours"/>
                        </w:rPr>
                      </w:pPr>
                      <w:r>
                        <w:rPr>
                          <w:rStyle w:val="PurpleKeyVocabColours"/>
                        </w:rPr>
                        <w:t>habitat</w:t>
                      </w:r>
                    </w:p>
                    <w:p w14:paraId="2173E463" w14:textId="77777777" w:rsidR="00C360E3" w:rsidRDefault="00C360E3" w:rsidP="00C360E3"/>
                  </w:txbxContent>
                </v:textbox>
                <w10:wrap anchorx="margin"/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ABEEFA" wp14:editId="370148BB">
                <wp:simplePos x="0" y="0"/>
                <wp:positionH relativeFrom="margin">
                  <wp:posOffset>-9171</wp:posOffset>
                </wp:positionH>
                <wp:positionV relativeFrom="paragraph">
                  <wp:posOffset>2595850</wp:posOffset>
                </wp:positionV>
                <wp:extent cx="1609725" cy="3721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7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66CB4" w14:textId="77777777" w:rsid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HotPinkKeyVocabColours"/>
                              </w:rPr>
                            </w:pPr>
                            <w:r>
                              <w:rPr>
                                <w:rStyle w:val="HotPinkKeyVocabColours"/>
                              </w:rPr>
                              <w:t>nutrition</w:t>
                            </w:r>
                          </w:p>
                          <w:p w14:paraId="61A51C91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EEFA" id="Text Box 16" o:spid="_x0000_s1039" type="#_x0000_t202" style="position:absolute;left:0;text-align:left;margin-left:-.7pt;margin-top:204.4pt;width:126.75pt;height:29.3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" filled="f" stroked="f" strokeweight=".5pt">
                <v:textbox>
                  <w:txbxContent>
                    <w:p w14:paraId="4EA66CB4" w14:textId="77777777" w:rsidR="00C360E3" w:rsidRDefault="00C360E3" w:rsidP="00C360E3">
                      <w:pPr>
                        <w:pStyle w:val="KS2BodyCopyKS2"/>
                        <w:jc w:val="center"/>
                        <w:rPr>
                          <w:rStyle w:val="HotPinkKeyVocabColours"/>
                        </w:rPr>
                      </w:pPr>
                      <w:r>
                        <w:rPr>
                          <w:rStyle w:val="HotPinkKeyVocabColours"/>
                        </w:rPr>
                        <w:t>nutrition</w:t>
                      </w:r>
                    </w:p>
                    <w:p w14:paraId="61A51C91" w14:textId="77777777" w:rsidR="00C360E3" w:rsidRDefault="00C360E3" w:rsidP="00C360E3"/>
                  </w:txbxContent>
                </v:textbox>
                <w10:wrap anchorx="margin"/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EFEA94" wp14:editId="13696824">
                <wp:simplePos x="0" y="0"/>
                <wp:positionH relativeFrom="margin">
                  <wp:posOffset>12095</wp:posOffset>
                </wp:positionH>
                <wp:positionV relativeFrom="paragraph">
                  <wp:posOffset>2159916</wp:posOffset>
                </wp:positionV>
                <wp:extent cx="1609725" cy="40403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04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EE7F9" w14:textId="77777777" w:rsidR="00C360E3" w:rsidRP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LimeGreenKeyVocabColours"/>
                                <w:color w:val="5A8131" w:themeColor="accent4" w:themeShade="BF"/>
                              </w:rPr>
                            </w:pPr>
                            <w:r w:rsidRPr="00C360E3">
                              <w:rPr>
                                <w:rStyle w:val="LimeGreenKeyVocabColours"/>
                                <w:color w:val="5A8131" w:themeColor="accent4" w:themeShade="BF"/>
                              </w:rPr>
                              <w:t>excretion</w:t>
                            </w:r>
                          </w:p>
                          <w:p w14:paraId="53661080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EA94" id="Text Box 15" o:spid="_x0000_s1040" type="#_x0000_t202" style="position:absolute;left:0;text-align:left;margin-left:.95pt;margin-top:170.05pt;width:126.75pt;height:31.8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" filled="f" stroked="f" strokeweight=".5pt">
                <v:textbox>
                  <w:txbxContent>
                    <w:p w14:paraId="268EE7F9" w14:textId="77777777" w:rsidR="00C360E3" w:rsidRPr="00C360E3" w:rsidRDefault="00C360E3" w:rsidP="00C360E3">
                      <w:pPr>
                        <w:pStyle w:val="KS2BodyCopyKS2"/>
                        <w:jc w:val="center"/>
                        <w:rPr>
                          <w:rStyle w:val="LimeGreenKeyVocabColours"/>
                          <w:color w:val="5A8131" w:themeColor="accent4" w:themeShade="BF"/>
                        </w:rPr>
                      </w:pPr>
                      <w:r w:rsidRPr="00C360E3">
                        <w:rPr>
                          <w:rStyle w:val="LimeGreenKeyVocabColours"/>
                          <w:color w:val="5A8131" w:themeColor="accent4" w:themeShade="BF"/>
                        </w:rPr>
                        <w:t>excretion</w:t>
                      </w:r>
                    </w:p>
                    <w:p w14:paraId="53661080" w14:textId="77777777" w:rsidR="00C360E3" w:rsidRDefault="00C360E3" w:rsidP="00C360E3"/>
                  </w:txbxContent>
                </v:textbox>
                <w10:wrap anchorx="margin"/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518F72" wp14:editId="7AB30081">
                <wp:simplePos x="0" y="0"/>
                <wp:positionH relativeFrom="column">
                  <wp:posOffset>12095</wp:posOffset>
                </wp:positionH>
                <wp:positionV relativeFrom="paragraph">
                  <wp:posOffset>1830306</wp:posOffset>
                </wp:positionV>
                <wp:extent cx="1609725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9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6B1BD" w14:textId="77777777" w:rsid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GoldKeyVocabColours"/>
                              </w:rPr>
                            </w:pPr>
                            <w:r>
                              <w:rPr>
                                <w:rStyle w:val="GoldKeyVocabColours"/>
                              </w:rPr>
                              <w:t>reproduction</w:t>
                            </w:r>
                          </w:p>
                          <w:p w14:paraId="4EFD63D8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18F72" id="Text Box 14" o:spid="_x0000_s1041" type="#_x0000_t202" style="position:absolute;left:0;text-align:left;margin-left:.95pt;margin-top:144.1pt;width:126.75pt;height:3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" filled="f" stroked="f" strokeweight=".5pt">
                <v:textbox>
                  <w:txbxContent>
                    <w:p w14:paraId="0DA6B1BD" w14:textId="77777777" w:rsidR="00C360E3" w:rsidRDefault="00C360E3" w:rsidP="00C360E3">
                      <w:pPr>
                        <w:pStyle w:val="KS2BodyCopyKS2"/>
                        <w:jc w:val="center"/>
                        <w:rPr>
                          <w:rStyle w:val="GoldKeyVocabColours"/>
                        </w:rPr>
                      </w:pPr>
                      <w:r>
                        <w:rPr>
                          <w:rStyle w:val="GoldKeyVocabColours"/>
                        </w:rPr>
                        <w:t>reproduction</w:t>
                      </w:r>
                    </w:p>
                    <w:p w14:paraId="4EFD63D8" w14:textId="77777777" w:rsidR="00C360E3" w:rsidRDefault="00C360E3" w:rsidP="00C360E3"/>
                  </w:txbxContent>
                </v:textbox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644CD7" wp14:editId="31254428">
                <wp:simplePos x="0" y="0"/>
                <wp:positionH relativeFrom="margin">
                  <wp:align>left</wp:align>
                </wp:positionH>
                <wp:positionV relativeFrom="paragraph">
                  <wp:posOffset>1500697</wp:posOffset>
                </wp:positionV>
                <wp:extent cx="1609725" cy="37214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7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DE88A" w14:textId="77777777" w:rsid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PinkKeyVocabColours"/>
                              </w:rPr>
                            </w:pPr>
                            <w:r>
                              <w:rPr>
                                <w:rStyle w:val="PinkKeyVocabColours"/>
                              </w:rPr>
                              <w:t>sensitivity</w:t>
                            </w:r>
                          </w:p>
                          <w:p w14:paraId="025EF91D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4CD7" id="Text Box 13" o:spid="_x0000_s1042" type="#_x0000_t202" style="position:absolute;left:0;text-align:left;margin-left:0;margin-top:118.15pt;width:126.75pt;height:29.3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" filled="f" stroked="f" strokeweight=".5pt">
                <v:textbox>
                  <w:txbxContent>
                    <w:p w14:paraId="7CCDE88A" w14:textId="77777777" w:rsidR="00C360E3" w:rsidRDefault="00C360E3" w:rsidP="00C360E3">
                      <w:pPr>
                        <w:pStyle w:val="KS2BodyCopyKS2"/>
                        <w:jc w:val="center"/>
                        <w:rPr>
                          <w:rStyle w:val="PinkKeyVocabColours"/>
                        </w:rPr>
                      </w:pPr>
                      <w:r>
                        <w:rPr>
                          <w:rStyle w:val="PinkKeyVocabColours"/>
                        </w:rPr>
                        <w:t>sensitivity</w:t>
                      </w:r>
                    </w:p>
                    <w:p w14:paraId="025EF91D" w14:textId="77777777" w:rsidR="00C360E3" w:rsidRDefault="00C360E3" w:rsidP="00C360E3"/>
                  </w:txbxContent>
                </v:textbox>
                <w10:wrap anchorx="margin"/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2249EE" wp14:editId="72D27F9A">
                <wp:simplePos x="0" y="0"/>
                <wp:positionH relativeFrom="column">
                  <wp:posOffset>12095</wp:posOffset>
                </wp:positionH>
                <wp:positionV relativeFrom="paragraph">
                  <wp:posOffset>1139190</wp:posOffset>
                </wp:positionV>
                <wp:extent cx="1609725" cy="38277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8C25B" w14:textId="77777777" w:rsid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OrangeKeyVocabColours"/>
                              </w:rPr>
                            </w:pPr>
                            <w:r>
                              <w:rPr>
                                <w:rStyle w:val="OrangeKeyVocabColours"/>
                              </w:rPr>
                              <w:t>respiration</w:t>
                            </w:r>
                          </w:p>
                          <w:p w14:paraId="1D64E9CA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49EE" id="Text Box 12" o:spid="_x0000_s1043" type="#_x0000_t202" style="position:absolute;left:0;text-align:left;margin-left:.95pt;margin-top:89.7pt;width:126.75pt;height:30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" filled="f" stroked="f" strokeweight=".5pt">
                <v:textbox>
                  <w:txbxContent>
                    <w:p w14:paraId="3698C25B" w14:textId="77777777" w:rsidR="00C360E3" w:rsidRDefault="00C360E3" w:rsidP="00C360E3">
                      <w:pPr>
                        <w:pStyle w:val="KS2BodyCopyKS2"/>
                        <w:jc w:val="center"/>
                        <w:rPr>
                          <w:rStyle w:val="OrangeKeyVocabColours"/>
                        </w:rPr>
                      </w:pPr>
                      <w:r>
                        <w:rPr>
                          <w:rStyle w:val="OrangeKeyVocabColours"/>
                        </w:rPr>
                        <w:t>respiration</w:t>
                      </w:r>
                    </w:p>
                    <w:p w14:paraId="1D64E9CA" w14:textId="77777777" w:rsidR="00C360E3" w:rsidRDefault="00C360E3" w:rsidP="00C360E3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F1F4AD" wp14:editId="68D091A4">
                <wp:simplePos x="0" y="0"/>
                <wp:positionH relativeFrom="margin">
                  <wp:align>left</wp:align>
                </wp:positionH>
                <wp:positionV relativeFrom="paragraph">
                  <wp:posOffset>639460</wp:posOffset>
                </wp:positionV>
                <wp:extent cx="1609725" cy="38277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9D298" w14:textId="77777777" w:rsid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BlueKeyVocabColours"/>
                              </w:rPr>
                            </w:pPr>
                            <w:r>
                              <w:rPr>
                                <w:rStyle w:val="BlueKeyVocabColours"/>
                              </w:rPr>
                              <w:t>life processes</w:t>
                            </w:r>
                          </w:p>
                          <w:p w14:paraId="5070EA9C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1F4AD" id="Text Box 11" o:spid="_x0000_s1044" type="#_x0000_t202" style="position:absolute;left:0;text-align:left;margin-left:0;margin-top:50.35pt;width:126.75pt;height:30.15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" filled="f" stroked="f" strokeweight=".5pt">
                <v:textbox>
                  <w:txbxContent>
                    <w:p w14:paraId="45D9D298" w14:textId="77777777" w:rsidR="00C360E3" w:rsidRDefault="00C360E3" w:rsidP="00C360E3">
                      <w:pPr>
                        <w:pStyle w:val="KS2BodyCopyKS2"/>
                        <w:jc w:val="center"/>
                        <w:rPr>
                          <w:rStyle w:val="BlueKeyVocabColours"/>
                        </w:rPr>
                      </w:pPr>
                      <w:r>
                        <w:rPr>
                          <w:rStyle w:val="BlueKeyVocabColours"/>
                        </w:rPr>
                        <w:t>life processes</w:t>
                      </w:r>
                    </w:p>
                    <w:p w14:paraId="5070EA9C" w14:textId="77777777" w:rsidR="00C360E3" w:rsidRDefault="00C360E3" w:rsidP="00C360E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A170B" wp14:editId="392EE15C">
                <wp:simplePos x="0" y="0"/>
                <wp:positionH relativeFrom="column">
                  <wp:posOffset>12095</wp:posOffset>
                </wp:positionH>
                <wp:positionV relativeFrom="paragraph">
                  <wp:posOffset>309850</wp:posOffset>
                </wp:positionV>
                <wp:extent cx="1609725" cy="38277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82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1B34E" w14:textId="77777777" w:rsid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RedKeyVocabColours"/>
                              </w:rPr>
                            </w:pPr>
                            <w:r>
                              <w:rPr>
                                <w:rStyle w:val="RedKeyVocabColours"/>
                              </w:rPr>
                              <w:t>organisms</w:t>
                            </w:r>
                          </w:p>
                          <w:p w14:paraId="7D98A9AC" w14:textId="77777777" w:rsidR="00C360E3" w:rsidRDefault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170B" id="Text Box 10" o:spid="_x0000_s1045" type="#_x0000_t202" style="position:absolute;left:0;text-align:left;margin-left:.95pt;margin-top:24.4pt;width:126.75pt;height:30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" filled="f" stroked="f" strokeweight=".5pt">
                <v:textbox>
                  <w:txbxContent>
                    <w:p w14:paraId="7191B34E" w14:textId="77777777" w:rsidR="00C360E3" w:rsidRDefault="00C360E3" w:rsidP="00C360E3">
                      <w:pPr>
                        <w:pStyle w:val="KS2BodyCopyKS2"/>
                        <w:jc w:val="center"/>
                        <w:rPr>
                          <w:rStyle w:val="RedKeyVocabColours"/>
                        </w:rPr>
                      </w:pPr>
                      <w:r>
                        <w:rPr>
                          <w:rStyle w:val="RedKeyVocabColours"/>
                        </w:rPr>
                        <w:t>organisms</w:t>
                      </w:r>
                    </w:p>
                    <w:p w14:paraId="7D98A9AC" w14:textId="77777777" w:rsidR="00C360E3" w:rsidRDefault="00C360E3"/>
                  </w:txbxContent>
                </v:textbox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3E2184" wp14:editId="28B1B950">
                <wp:simplePos x="0" y="0"/>
                <wp:positionH relativeFrom="margin">
                  <wp:posOffset>0</wp:posOffset>
                </wp:positionH>
                <wp:positionV relativeFrom="paragraph">
                  <wp:posOffset>4471670</wp:posOffset>
                </wp:positionV>
                <wp:extent cx="1609725" cy="3079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078EC" w14:textId="77777777" w:rsid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DarkGreenKeyVocabColours"/>
                                <w:color w:val="605EFF"/>
                              </w:rPr>
                            </w:pPr>
                            <w:r>
                              <w:rPr>
                                <w:rStyle w:val="DarkGreenKeyVocabColours"/>
                                <w:color w:val="605EFF"/>
                              </w:rPr>
                              <w:t>extinct</w:t>
                            </w:r>
                          </w:p>
                          <w:p w14:paraId="7DABB917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E2184" id="Text Box 20" o:spid="_x0000_s1046" type="#_x0000_t202" style="position:absolute;left:0;text-align:left;margin-left:0;margin-top:352.1pt;width:126.75pt;height:24.2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" filled="f" stroked="f" strokeweight=".5pt">
                <v:textbox>
                  <w:txbxContent>
                    <w:p w14:paraId="0A8078EC" w14:textId="77777777" w:rsidR="00C360E3" w:rsidRDefault="00C360E3" w:rsidP="00C360E3">
                      <w:pPr>
                        <w:pStyle w:val="KS2BodyCopyKS2"/>
                        <w:jc w:val="center"/>
                        <w:rPr>
                          <w:rStyle w:val="DarkGreenKeyVocabColours"/>
                          <w:color w:val="605EFF"/>
                        </w:rPr>
                      </w:pPr>
                      <w:r>
                        <w:rPr>
                          <w:rStyle w:val="DarkGreenKeyVocabColours"/>
                          <w:color w:val="605EFF"/>
                        </w:rPr>
                        <w:t>extinct</w:t>
                      </w:r>
                    </w:p>
                    <w:p w14:paraId="7DABB917" w14:textId="77777777" w:rsidR="00C360E3" w:rsidRDefault="00C360E3" w:rsidP="00C360E3"/>
                  </w:txbxContent>
                </v:textbox>
                <w10:wrap anchorx="margin"/>
              </v:shape>
            </w:pict>
          </mc:Fallback>
        </mc:AlternateContent>
      </w:r>
      <w:r w:rsidRPr="004D186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B7622" wp14:editId="3D23A89C">
                <wp:simplePos x="0" y="0"/>
                <wp:positionH relativeFrom="column">
                  <wp:posOffset>1607820</wp:posOffset>
                </wp:positionH>
                <wp:positionV relativeFrom="paragraph">
                  <wp:posOffset>3935730</wp:posOffset>
                </wp:positionV>
                <wp:extent cx="5794375" cy="5562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346CC" w14:textId="77777777" w:rsidR="004D186B" w:rsidRDefault="004D186B" w:rsidP="004D186B">
                            <w:pPr>
                              <w:pStyle w:val="KS2BodyCopyKS2"/>
                              <w:spacing w:line="240" w:lineRule="auto"/>
                            </w:pPr>
                            <w:r>
                              <w:t xml:space="preserve">A plant or animal where there are not many of their species left and scientists are concerned that the species may become </w:t>
                            </w:r>
                            <w:r>
                              <w:rPr>
                                <w:b/>
                                <w:bCs/>
                                <w:color w:val="605EFF"/>
                              </w:rPr>
                              <w:t>extinct</w:t>
                            </w:r>
                            <w:r>
                              <w:t>.</w:t>
                            </w:r>
                          </w:p>
                          <w:p w14:paraId="2B7FDF7F" w14:textId="77777777" w:rsidR="004D186B" w:rsidRDefault="004D186B" w:rsidP="004D1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B7622" id="Text Box 31" o:spid="_x0000_s1047" type="#_x0000_t202" style="position:absolute;left:0;text-align:left;margin-left:126.6pt;margin-top:309.9pt;width:456.25pt;height:4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" filled="f" stroked="f" strokeweight=".5pt">
                <v:textbox>
                  <w:txbxContent>
                    <w:p w14:paraId="31C346CC" w14:textId="77777777" w:rsidR="004D186B" w:rsidRDefault="004D186B" w:rsidP="004D186B">
                      <w:pPr>
                        <w:pStyle w:val="KS2BodyCopyKS2"/>
                        <w:spacing w:line="240" w:lineRule="auto"/>
                      </w:pPr>
                      <w:r>
                        <w:t xml:space="preserve">A plant or animal where there are not many of their species left and scientists are concerned that the species may become </w:t>
                      </w:r>
                      <w:r>
                        <w:rPr>
                          <w:b/>
                          <w:bCs/>
                          <w:color w:val="605EFF"/>
                        </w:rPr>
                        <w:t>extinct</w:t>
                      </w:r>
                      <w:r>
                        <w:t>.</w:t>
                      </w:r>
                    </w:p>
                    <w:p w14:paraId="2B7FDF7F" w14:textId="77777777" w:rsidR="004D186B" w:rsidRDefault="004D186B" w:rsidP="004D186B"/>
                  </w:txbxContent>
                </v:textbox>
              </v:shape>
            </w:pict>
          </mc:Fallback>
        </mc:AlternateContent>
      </w:r>
      <w:r w:rsidRPr="004D186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CA0328" wp14:editId="027A6D93">
                <wp:simplePos x="0" y="0"/>
                <wp:positionH relativeFrom="column">
                  <wp:posOffset>1617345</wp:posOffset>
                </wp:positionH>
                <wp:positionV relativeFrom="paragraph">
                  <wp:posOffset>3398520</wp:posOffset>
                </wp:positionV>
                <wp:extent cx="5794375" cy="5264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6AF94" w14:textId="77777777" w:rsidR="004D186B" w:rsidRDefault="004D186B" w:rsidP="004D186B">
                            <w:pPr>
                              <w:pStyle w:val="KS2BodyCopyKS2"/>
                              <w:spacing w:line="240" w:lineRule="auto"/>
                            </w:pPr>
                            <w:r>
                              <w:t xml:space="preserve">An </w:t>
                            </w:r>
                            <w:r>
                              <w:rPr>
                                <w:b/>
                                <w:bCs/>
                                <w:color w:val="26C970"/>
                              </w:rPr>
                              <w:t>environment</w:t>
                            </w:r>
                            <w:r>
                              <w:t xml:space="preserve"> contains many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4223FF"/>
                              </w:rPr>
                              <w:t>habitats</w:t>
                            </w:r>
                            <w:proofErr w:type="gramEnd"/>
                            <w:r>
                              <w:t xml:space="preserve"> and these include areas where there are both living and non-living things.</w:t>
                            </w:r>
                          </w:p>
                          <w:p w14:paraId="0D4A845B" w14:textId="77777777" w:rsidR="004D186B" w:rsidRDefault="004D186B" w:rsidP="004D1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0328" id="Text Box 30" o:spid="_x0000_s1048" type="#_x0000_t202" style="position:absolute;left:0;text-align:left;margin-left:127.35pt;margin-top:267.6pt;width:456.25pt;height:41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" filled="f" stroked="f" strokeweight=".5pt">
                <v:textbox>
                  <w:txbxContent>
                    <w:p w14:paraId="1CC6AF94" w14:textId="77777777" w:rsidR="004D186B" w:rsidRDefault="004D186B" w:rsidP="004D186B">
                      <w:pPr>
                        <w:pStyle w:val="KS2BodyCopyKS2"/>
                        <w:spacing w:line="240" w:lineRule="auto"/>
                      </w:pPr>
                      <w:r>
                        <w:t xml:space="preserve">An </w:t>
                      </w:r>
                      <w:r>
                        <w:rPr>
                          <w:b/>
                          <w:bCs/>
                          <w:color w:val="26C970"/>
                        </w:rPr>
                        <w:t>environment</w:t>
                      </w:r>
                      <w:r>
                        <w:t xml:space="preserve"> contains many </w:t>
                      </w:r>
                      <w:proofErr w:type="gramStart"/>
                      <w:r>
                        <w:rPr>
                          <w:b/>
                          <w:bCs/>
                          <w:color w:val="4223FF"/>
                        </w:rPr>
                        <w:t>habitats</w:t>
                      </w:r>
                      <w:proofErr w:type="gramEnd"/>
                      <w:r>
                        <w:t xml:space="preserve"> and these include areas where there are both living and non-living things.</w:t>
                      </w:r>
                    </w:p>
                    <w:p w14:paraId="0D4A845B" w14:textId="77777777" w:rsidR="004D186B" w:rsidRDefault="004D186B" w:rsidP="004D186B"/>
                  </w:txbxContent>
                </v:textbox>
              </v:shape>
            </w:pict>
          </mc:Fallback>
        </mc:AlternateContent>
      </w:r>
      <w:r w:rsidRPr="004D186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131421" wp14:editId="4C2F5F4A">
                <wp:simplePos x="0" y="0"/>
                <wp:positionH relativeFrom="column">
                  <wp:posOffset>1619250</wp:posOffset>
                </wp:positionH>
                <wp:positionV relativeFrom="paragraph">
                  <wp:posOffset>2510790</wp:posOffset>
                </wp:positionV>
                <wp:extent cx="5794375" cy="57213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CF15D" w14:textId="531C1B46" w:rsidR="004D186B" w:rsidRDefault="00227459" w:rsidP="004D186B">
                            <w:r w:rsidRPr="00227459">
                              <w:rPr>
                                <w:color w:val="050505"/>
                              </w:rPr>
                              <w:t>The process of obtaining food to provide living things with energy to live and stay healthy.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1421" id="Text Box 28" o:spid="_x0000_s1049" type="#_x0000_t202" style="position:absolute;left:0;text-align:left;margin-left:127.5pt;margin-top:197.7pt;width:456.25pt;height:4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" filled="f" stroked="f" strokeweight=".5pt">
                <v:textbox>
                  <w:txbxContent>
                    <w:p w14:paraId="7C8CF15D" w14:textId="531C1B46" w:rsidR="004D186B" w:rsidRDefault="00227459" w:rsidP="004D186B">
                      <w:r w:rsidRPr="00227459">
                        <w:rPr>
                          <w:color w:val="050505"/>
                        </w:rPr>
                        <w:t>The process of obtaining food to provide living things with energy to live and stay healthy.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BD1224" wp14:editId="6E419555">
                <wp:simplePos x="0" y="0"/>
                <wp:positionH relativeFrom="column">
                  <wp:posOffset>1637665</wp:posOffset>
                </wp:positionH>
                <wp:positionV relativeFrom="paragraph">
                  <wp:posOffset>939165</wp:posOffset>
                </wp:positionV>
                <wp:extent cx="5794375" cy="66548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00B5D" w14:textId="77777777" w:rsidR="004D186B" w:rsidRDefault="004D186B" w:rsidP="004D186B">
                            <w:pPr>
                              <w:pStyle w:val="KS2BodyCopyKS2"/>
                            </w:pPr>
                            <w:r>
                              <w:t>A process where plants and animals use oxygen gas from the air to help turn their food into energy.</w:t>
                            </w:r>
                          </w:p>
                          <w:p w14:paraId="56A0D4E9" w14:textId="77777777" w:rsidR="004D186B" w:rsidRDefault="004D186B" w:rsidP="004D1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D1224" id="Text Box 24" o:spid="_x0000_s1050" type="#_x0000_t202" style="position:absolute;left:0;text-align:left;margin-left:128.95pt;margin-top:73.95pt;width:456.25pt;height:5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" filled="f" stroked="f" strokeweight=".5pt">
                <v:textbox>
                  <w:txbxContent>
                    <w:p w14:paraId="43600B5D" w14:textId="77777777" w:rsidR="004D186B" w:rsidRDefault="004D186B" w:rsidP="004D186B">
                      <w:pPr>
                        <w:pStyle w:val="KS2BodyCopyKS2"/>
                      </w:pPr>
                      <w:r>
                        <w:t>A process where plants and animals use oxygen gas from the air to help turn their food into energy.</w:t>
                      </w:r>
                    </w:p>
                    <w:p w14:paraId="56A0D4E9" w14:textId="77777777" w:rsidR="004D186B" w:rsidRDefault="004D186B" w:rsidP="004D186B"/>
                  </w:txbxContent>
                </v:textbox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1B5342" wp14:editId="5314FAC8">
                <wp:simplePos x="0" y="0"/>
                <wp:positionH relativeFrom="margin">
                  <wp:posOffset>0</wp:posOffset>
                </wp:positionH>
                <wp:positionV relativeFrom="paragraph">
                  <wp:posOffset>3884930</wp:posOffset>
                </wp:positionV>
                <wp:extent cx="1609725" cy="685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71A46" w14:textId="77777777" w:rsidR="00C360E3" w:rsidRDefault="00C360E3" w:rsidP="00C360E3">
                            <w:pPr>
                              <w:pStyle w:val="KS2BodyCopyKS2"/>
                              <w:jc w:val="center"/>
                              <w:rPr>
                                <w:rStyle w:val="DarkGreenKeyVocabColours"/>
                              </w:rPr>
                            </w:pPr>
                            <w:r>
                              <w:rPr>
                                <w:rStyle w:val="DarkGreenKeyVocabColours"/>
                              </w:rPr>
                              <w:t>endangered species</w:t>
                            </w:r>
                          </w:p>
                          <w:p w14:paraId="1A07D88F" w14:textId="77777777" w:rsidR="00C360E3" w:rsidRDefault="00C360E3" w:rsidP="00C3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B5342" id="Text Box 19" o:spid="_x0000_s1051" type="#_x0000_t202" style="position:absolute;left:0;text-align:left;margin-left:0;margin-top:305.9pt;width:126.75pt;height:54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" filled="f" stroked="f" strokeweight=".5pt">
                <v:textbox>
                  <w:txbxContent>
                    <w:p w14:paraId="40871A46" w14:textId="77777777" w:rsidR="00C360E3" w:rsidRDefault="00C360E3" w:rsidP="00C360E3">
                      <w:pPr>
                        <w:pStyle w:val="KS2BodyCopyKS2"/>
                        <w:jc w:val="center"/>
                        <w:rPr>
                          <w:rStyle w:val="DarkGreenKeyVocabColours"/>
                        </w:rPr>
                      </w:pPr>
                      <w:r>
                        <w:rPr>
                          <w:rStyle w:val="DarkGreenKeyVocabColours"/>
                        </w:rPr>
                        <w:t>endangered species</w:t>
                      </w:r>
                    </w:p>
                    <w:p w14:paraId="1A07D88F" w14:textId="77777777" w:rsidR="00C360E3" w:rsidRDefault="00C360E3" w:rsidP="00C360E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C27F70" wp14:editId="35511857">
                <wp:simplePos x="0" y="0"/>
                <wp:positionH relativeFrom="margin">
                  <wp:posOffset>7576820</wp:posOffset>
                </wp:positionH>
                <wp:positionV relativeFrom="paragraph">
                  <wp:posOffset>334010</wp:posOffset>
                </wp:positionV>
                <wp:extent cx="2395220" cy="11029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73108" w14:textId="77777777" w:rsidR="00DA7C20" w:rsidRDefault="00DA7C20" w:rsidP="00DA7C20">
                            <w:pPr>
                              <w:pStyle w:val="KS2BodyCopyKS2"/>
                              <w:spacing w:line="240" w:lineRule="auto"/>
                              <w:jc w:val="left"/>
                            </w:pPr>
                            <w:r>
                              <w:t xml:space="preserve">To stay alive and healthy, all living things need certain conditions that let them      carry out the seven                     </w:t>
                            </w:r>
                            <w:r>
                              <w:rPr>
                                <w:b/>
                                <w:bCs/>
                                <w:color w:val="218CE2"/>
                                <w:spacing w:val="-5"/>
                              </w:rPr>
                              <w:t>life processes</w:t>
                            </w:r>
                            <w:r>
                              <w:t>:</w:t>
                            </w:r>
                          </w:p>
                          <w:p w14:paraId="1FF0CFEF" w14:textId="77777777" w:rsidR="00DA7C20" w:rsidRPr="00DA7C20" w:rsidRDefault="00DA7C20" w:rsidP="00DA7C20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7F70" id="Text Box 4" o:spid="_x0000_s1052" type="#_x0000_t202" style="position:absolute;left:0;text-align:left;margin-left:596.6pt;margin-top:26.3pt;width:188.6pt;height:86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" filled="f" stroked="f" strokeweight=".5pt">
                <v:textbox>
                  <w:txbxContent>
                    <w:p w14:paraId="25073108" w14:textId="77777777" w:rsidR="00DA7C20" w:rsidRDefault="00DA7C20" w:rsidP="00DA7C20">
                      <w:pPr>
                        <w:pStyle w:val="KS2BodyCopyKS2"/>
                        <w:spacing w:line="240" w:lineRule="auto"/>
                        <w:jc w:val="left"/>
                      </w:pPr>
                      <w:r>
                        <w:t xml:space="preserve">To stay alive and healthy, all living things need certain conditions that let them      carry out the seven                     </w:t>
                      </w:r>
                      <w:r>
                        <w:rPr>
                          <w:b/>
                          <w:bCs/>
                          <w:color w:val="218CE2"/>
                          <w:spacing w:val="-5"/>
                        </w:rPr>
                        <w:t>life processes</w:t>
                      </w:r>
                      <w:r>
                        <w:t>:</w:t>
                      </w:r>
                    </w:p>
                    <w:p w14:paraId="1FF0CFEF" w14:textId="77777777" w:rsidR="00DA7C20" w:rsidRPr="00DA7C20" w:rsidRDefault="00DA7C20" w:rsidP="00DA7C20">
                      <w:pPr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60E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F4A27D" wp14:editId="77AC3093">
                <wp:simplePos x="0" y="0"/>
                <wp:positionH relativeFrom="margin">
                  <wp:posOffset>2726055</wp:posOffset>
                </wp:positionH>
                <wp:positionV relativeFrom="paragraph">
                  <wp:posOffset>4770755</wp:posOffset>
                </wp:positionV>
                <wp:extent cx="1769110" cy="159004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15A69" w14:textId="77777777" w:rsidR="00C839CE" w:rsidRPr="00C839CE" w:rsidRDefault="00C839CE" w:rsidP="00C839CE">
                            <w:pPr>
                              <w:pStyle w:val="KS2BodyCopyKS2"/>
                              <w:jc w:val="left"/>
                              <w:rPr>
                                <w:positio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C839CE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>•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earthquakes 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</w:r>
                            <w:r w:rsidR="00C64E57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39CE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>•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storms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C839CE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>•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floods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C839CE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>•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droughts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839CE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>•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wildfires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br/>
                            </w:r>
                            <w:r w:rsidRPr="00C839CE">
                              <w:rPr>
                                <w:rFonts w:cs="Twinkl SemiBold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>•</w:t>
                            </w:r>
                            <w:r w:rsidRPr="00C839CE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the seasons</w:t>
                            </w:r>
                          </w:p>
                          <w:p w14:paraId="62B63E04" w14:textId="77777777" w:rsidR="00C839CE" w:rsidRDefault="00C839CE" w:rsidP="00C83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A27D" id="Text Box 55" o:spid="_x0000_s1053" type="#_x0000_t202" style="position:absolute;left:0;text-align:left;margin-left:214.65pt;margin-top:375.65pt;width:139.3pt;height:125.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" filled="f" stroked="f" strokeweight=".5pt">
                <v:textbox>
                  <w:txbxContent>
                    <w:p w14:paraId="26C15A69" w14:textId="77777777" w:rsidR="00C839CE" w:rsidRPr="00C839CE" w:rsidRDefault="00C839CE" w:rsidP="00C839CE">
                      <w:pPr>
                        <w:pStyle w:val="KS2BodyCopyKS2"/>
                        <w:jc w:val="left"/>
                        <w:rPr>
                          <w:position w:val="2"/>
                          <w:sz w:val="24"/>
                          <w:szCs w:val="24"/>
                        </w:rPr>
                      </w:pPr>
                      <w:r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             </w:t>
                      </w:r>
                      <w:r w:rsidRPr="00C839CE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>•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t xml:space="preserve"> earthquakes 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br/>
                      </w:r>
                      <w:r w:rsidR="00C64E57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</w:t>
                      </w:r>
                      <w:r w:rsidRPr="00C839CE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>•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t xml:space="preserve"> storms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         </w:t>
                      </w:r>
                      <w:r w:rsidRPr="00C839CE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>•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t xml:space="preserve"> floods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      </w:t>
                      </w:r>
                      <w:r w:rsidRPr="00C839CE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>•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t xml:space="preserve"> droughts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 xml:space="preserve">    </w:t>
                      </w:r>
                      <w:r w:rsidRPr="00C839CE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>•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t xml:space="preserve"> wildfires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br/>
                      </w:r>
                      <w:r w:rsidRPr="00C839CE">
                        <w:rPr>
                          <w:rFonts w:cs="Twinkl SemiBold"/>
                          <w:b/>
                          <w:bCs/>
                          <w:position w:val="2"/>
                          <w:sz w:val="24"/>
                          <w:szCs w:val="24"/>
                        </w:rPr>
                        <w:t>•</w:t>
                      </w:r>
                      <w:r w:rsidRPr="00C839CE">
                        <w:rPr>
                          <w:position w:val="2"/>
                          <w:sz w:val="24"/>
                          <w:szCs w:val="24"/>
                        </w:rPr>
                        <w:t xml:space="preserve"> the seasons</w:t>
                      </w:r>
                    </w:p>
                    <w:p w14:paraId="62B63E04" w14:textId="77777777" w:rsidR="00C839CE" w:rsidRDefault="00C839CE" w:rsidP="00C839C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3EF98E" wp14:editId="23D06C5E">
                <wp:simplePos x="0" y="0"/>
                <wp:positionH relativeFrom="margin">
                  <wp:posOffset>-20955</wp:posOffset>
                </wp:positionH>
                <wp:positionV relativeFrom="paragraph">
                  <wp:posOffset>4892040</wp:posOffset>
                </wp:positionV>
                <wp:extent cx="2852420" cy="16992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6C445" w14:textId="77777777" w:rsidR="00DA7C20" w:rsidRPr="00C360E3" w:rsidRDefault="00DA7C20" w:rsidP="00C360E3">
                            <w:pPr>
                              <w:pStyle w:val="KS2BodyCopyKS2"/>
                              <w:spacing w:line="276" w:lineRule="auto"/>
                              <w:jc w:val="left"/>
                              <w:rPr>
                                <w:position w:val="2"/>
                                <w:sz w:val="24"/>
                                <w:szCs w:val="24"/>
                              </w:rPr>
                            </w:pPr>
                            <w:r w:rsidRPr="00C360E3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Changes to an </w:t>
                            </w:r>
                            <w:r w:rsidRPr="00C360E3">
                              <w:rPr>
                                <w:b/>
                                <w:bCs/>
                                <w:color w:val="26C970"/>
                                <w:position w:val="2"/>
                                <w:sz w:val="24"/>
                                <w:szCs w:val="24"/>
                              </w:rPr>
                              <w:t>environment</w:t>
                            </w:r>
                            <w:r w:rsidRPr="00C360E3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can be natural or caused by humans. Changes to an </w:t>
                            </w:r>
                            <w:r w:rsidRPr="00C360E3">
                              <w:rPr>
                                <w:b/>
                                <w:bCs/>
                                <w:color w:val="26C970"/>
                                <w:position w:val="2"/>
                                <w:sz w:val="24"/>
                                <w:szCs w:val="24"/>
                              </w:rPr>
                              <w:t>environment</w:t>
                            </w:r>
                            <w:r w:rsidRPr="00C360E3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can have positive as well as negative </w:t>
                            </w:r>
                            <w:r w:rsidR="00C360E3">
                              <w:rPr>
                                <w:position w:val="2"/>
                                <w:sz w:val="24"/>
                                <w:szCs w:val="24"/>
                              </w:rPr>
                              <w:t>effects. Here are some examples</w:t>
                            </w:r>
                            <w:r w:rsidRPr="00C360E3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of things that can change</w:t>
                            </w:r>
                            <w:r w:rsidR="00C360E3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360E3">
                              <w:rPr>
                                <w:position w:val="2"/>
                                <w:sz w:val="24"/>
                                <w:szCs w:val="24"/>
                              </w:rPr>
                              <w:t xml:space="preserve"> an </w:t>
                            </w:r>
                            <w:r w:rsidRPr="00C360E3">
                              <w:rPr>
                                <w:b/>
                                <w:bCs/>
                                <w:color w:val="26C970"/>
                                <w:position w:val="2"/>
                                <w:sz w:val="24"/>
                                <w:szCs w:val="24"/>
                              </w:rPr>
                              <w:t>environment</w:t>
                            </w:r>
                            <w:r w:rsidRPr="00C360E3">
                              <w:rPr>
                                <w:position w:val="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2B45F6F" w14:textId="77777777" w:rsidR="00DA7C20" w:rsidRPr="00DA7C20" w:rsidRDefault="00DA7C20" w:rsidP="00DA7C20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EF98E" id="Text Box 9" o:spid="_x0000_s1054" type="#_x0000_t202" style="position:absolute;left:0;text-align:left;margin-left:-1.65pt;margin-top:385.2pt;width:224.6pt;height:133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" filled="f" stroked="f" strokeweight=".5pt">
                <v:textbox>
                  <w:txbxContent>
                    <w:p w14:paraId="2356C445" w14:textId="77777777" w:rsidR="00DA7C20" w:rsidRPr="00C360E3" w:rsidRDefault="00DA7C20" w:rsidP="00C360E3">
                      <w:pPr>
                        <w:pStyle w:val="KS2BodyCopyKS2"/>
                        <w:spacing w:line="276" w:lineRule="auto"/>
                        <w:jc w:val="left"/>
                        <w:rPr>
                          <w:position w:val="2"/>
                          <w:sz w:val="24"/>
                          <w:szCs w:val="24"/>
                        </w:rPr>
                      </w:pPr>
                      <w:r w:rsidRPr="00C360E3">
                        <w:rPr>
                          <w:position w:val="2"/>
                          <w:sz w:val="24"/>
                          <w:szCs w:val="24"/>
                        </w:rPr>
                        <w:t xml:space="preserve">Changes to an </w:t>
                      </w:r>
                      <w:r w:rsidRPr="00C360E3">
                        <w:rPr>
                          <w:b/>
                          <w:bCs/>
                          <w:color w:val="26C970"/>
                          <w:position w:val="2"/>
                          <w:sz w:val="24"/>
                          <w:szCs w:val="24"/>
                        </w:rPr>
                        <w:t>environment</w:t>
                      </w:r>
                      <w:r w:rsidRPr="00C360E3">
                        <w:rPr>
                          <w:position w:val="2"/>
                          <w:sz w:val="24"/>
                          <w:szCs w:val="24"/>
                        </w:rPr>
                        <w:t xml:space="preserve"> can be natural or caused by humans. Changes to an </w:t>
                      </w:r>
                      <w:r w:rsidRPr="00C360E3">
                        <w:rPr>
                          <w:b/>
                          <w:bCs/>
                          <w:color w:val="26C970"/>
                          <w:position w:val="2"/>
                          <w:sz w:val="24"/>
                          <w:szCs w:val="24"/>
                        </w:rPr>
                        <w:t>environment</w:t>
                      </w:r>
                      <w:r w:rsidRPr="00C360E3">
                        <w:rPr>
                          <w:position w:val="2"/>
                          <w:sz w:val="24"/>
                          <w:szCs w:val="24"/>
                        </w:rPr>
                        <w:t xml:space="preserve"> can have positive as well as negative </w:t>
                      </w:r>
                      <w:r w:rsidR="00C360E3">
                        <w:rPr>
                          <w:position w:val="2"/>
                          <w:sz w:val="24"/>
                          <w:szCs w:val="24"/>
                        </w:rPr>
                        <w:t>effects. Here are some examples</w:t>
                      </w:r>
                      <w:r w:rsidRPr="00C360E3">
                        <w:rPr>
                          <w:position w:val="2"/>
                          <w:sz w:val="24"/>
                          <w:szCs w:val="24"/>
                        </w:rPr>
                        <w:t xml:space="preserve"> of things that can change</w:t>
                      </w:r>
                      <w:r w:rsidR="00C360E3">
                        <w:rPr>
                          <w:position w:val="2"/>
                          <w:sz w:val="24"/>
                          <w:szCs w:val="24"/>
                        </w:rPr>
                        <w:t xml:space="preserve">   </w:t>
                      </w:r>
                      <w:r w:rsidRPr="00C360E3">
                        <w:rPr>
                          <w:position w:val="2"/>
                          <w:sz w:val="24"/>
                          <w:szCs w:val="24"/>
                        </w:rPr>
                        <w:t xml:space="preserve"> an </w:t>
                      </w:r>
                      <w:r w:rsidRPr="00C360E3">
                        <w:rPr>
                          <w:b/>
                          <w:bCs/>
                          <w:color w:val="26C970"/>
                          <w:position w:val="2"/>
                          <w:sz w:val="24"/>
                          <w:szCs w:val="24"/>
                        </w:rPr>
                        <w:t>environment</w:t>
                      </w:r>
                      <w:r w:rsidRPr="00C360E3">
                        <w:rPr>
                          <w:position w:val="2"/>
                          <w:sz w:val="24"/>
                          <w:szCs w:val="24"/>
                        </w:rPr>
                        <w:t>.</w:t>
                      </w:r>
                    </w:p>
                    <w:p w14:paraId="52B45F6F" w14:textId="77777777" w:rsidR="00DA7C20" w:rsidRPr="00DA7C20" w:rsidRDefault="00DA7C20" w:rsidP="00DA7C20">
                      <w:pPr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1095A1" wp14:editId="0DDA1A75">
                <wp:simplePos x="0" y="0"/>
                <wp:positionH relativeFrom="margin">
                  <wp:posOffset>3657600</wp:posOffset>
                </wp:positionH>
                <wp:positionV relativeFrom="paragraph">
                  <wp:posOffset>5251450</wp:posOffset>
                </wp:positionV>
                <wp:extent cx="1609725" cy="307975"/>
                <wp:effectExtent l="193675" t="0" r="27940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17006">
                          <a:off x="0" y="0"/>
                          <a:ext cx="160972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6D2DE" w14:textId="77777777" w:rsidR="00C64E57" w:rsidRPr="00C64E57" w:rsidRDefault="00C64E57" w:rsidP="00C64E57">
                            <w:pPr>
                              <w:pStyle w:val="KS2BodyCopyKS2"/>
                              <w:jc w:val="center"/>
                              <w:rPr>
                                <w:rStyle w:val="BlueKeyVocabColours"/>
                                <w:b w:val="0"/>
                                <w:color w:val="auto"/>
                              </w:rPr>
                            </w:pPr>
                            <w:r>
                              <w:rPr>
                                <w:rStyle w:val="BlueKeyVocabColours"/>
                                <w:b w:val="0"/>
                                <w:color w:val="auto"/>
                              </w:rPr>
                              <w:t>Human-Made</w:t>
                            </w:r>
                          </w:p>
                          <w:p w14:paraId="185478AD" w14:textId="77777777" w:rsidR="00C64E57" w:rsidRDefault="00C64E57" w:rsidP="00C64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095A1" id="Text Box 57" o:spid="_x0000_s1055" type="#_x0000_t202" style="position:absolute;left:0;text-align:left;margin-left:4in;margin-top:413.5pt;width:126.75pt;height:24.25pt;rotation:-4568945fd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" filled="f" stroked="f" strokeweight=".5pt">
                <v:textbox>
                  <w:txbxContent>
                    <w:p w14:paraId="5D86D2DE" w14:textId="77777777" w:rsidR="00C64E57" w:rsidRPr="00C64E57" w:rsidRDefault="00C64E57" w:rsidP="00C64E57">
                      <w:pPr>
                        <w:pStyle w:val="KS2BodyCopyKS2"/>
                        <w:jc w:val="center"/>
                        <w:rPr>
                          <w:rStyle w:val="BlueKeyVocabColours"/>
                          <w:b w:val="0"/>
                          <w:color w:val="auto"/>
                        </w:rPr>
                      </w:pPr>
                      <w:r>
                        <w:rPr>
                          <w:rStyle w:val="BlueKeyVocabColours"/>
                          <w:b w:val="0"/>
                          <w:color w:val="auto"/>
                        </w:rPr>
                        <w:t>Human-Made</w:t>
                      </w:r>
                    </w:p>
                    <w:p w14:paraId="185478AD" w14:textId="77777777" w:rsidR="00C64E57" w:rsidRDefault="00C64E57" w:rsidP="00C64E5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5D9FBE" wp14:editId="637BA3A9">
                <wp:simplePos x="0" y="0"/>
                <wp:positionH relativeFrom="margin">
                  <wp:posOffset>2165985</wp:posOffset>
                </wp:positionH>
                <wp:positionV relativeFrom="paragraph">
                  <wp:posOffset>5250180</wp:posOffset>
                </wp:positionV>
                <wp:extent cx="1609725" cy="307975"/>
                <wp:effectExtent l="193675" t="0" r="27940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17006">
                          <a:off x="0" y="0"/>
                          <a:ext cx="160972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3867" w14:textId="77777777" w:rsidR="00C64E57" w:rsidRPr="00C64E57" w:rsidRDefault="00C64E57" w:rsidP="00C64E57">
                            <w:pPr>
                              <w:pStyle w:val="KS2BodyCopyKS2"/>
                              <w:jc w:val="center"/>
                              <w:rPr>
                                <w:rStyle w:val="BlueKeyVocabColours"/>
                                <w:b w:val="0"/>
                                <w:color w:val="auto"/>
                              </w:rPr>
                            </w:pPr>
                            <w:r w:rsidRPr="00C64E57">
                              <w:rPr>
                                <w:rStyle w:val="BlueKeyVocabColours"/>
                                <w:b w:val="0"/>
                                <w:color w:val="auto"/>
                              </w:rPr>
                              <w:t>Natural</w:t>
                            </w:r>
                          </w:p>
                          <w:p w14:paraId="04DF99EB" w14:textId="77777777" w:rsidR="00C64E57" w:rsidRDefault="00C64E57" w:rsidP="00C64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D9FBE" id="Text Box 56" o:spid="_x0000_s1056" type="#_x0000_t202" style="position:absolute;left:0;text-align:left;margin-left:170.55pt;margin-top:413.4pt;width:126.75pt;height:24.25pt;rotation:-4568945fd;z-index:251748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" filled="f" stroked="f" strokeweight=".5pt">
                <v:textbox>
                  <w:txbxContent>
                    <w:p w14:paraId="32EB3867" w14:textId="77777777" w:rsidR="00C64E57" w:rsidRPr="00C64E57" w:rsidRDefault="00C64E57" w:rsidP="00C64E57">
                      <w:pPr>
                        <w:pStyle w:val="KS2BodyCopyKS2"/>
                        <w:jc w:val="center"/>
                        <w:rPr>
                          <w:rStyle w:val="BlueKeyVocabColours"/>
                          <w:b w:val="0"/>
                          <w:color w:val="auto"/>
                        </w:rPr>
                      </w:pPr>
                      <w:r w:rsidRPr="00C64E57">
                        <w:rPr>
                          <w:rStyle w:val="BlueKeyVocabColours"/>
                          <w:b w:val="0"/>
                          <w:color w:val="auto"/>
                        </w:rPr>
                        <w:t>Natural</w:t>
                      </w:r>
                    </w:p>
                    <w:p w14:paraId="04DF99EB" w14:textId="77777777" w:rsidR="00C64E57" w:rsidRDefault="00C64E57" w:rsidP="00C64E5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706825" wp14:editId="5E403DE8">
                <wp:simplePos x="0" y="0"/>
                <wp:positionH relativeFrom="margin">
                  <wp:posOffset>-1034</wp:posOffset>
                </wp:positionH>
                <wp:positionV relativeFrom="page">
                  <wp:posOffset>147556</wp:posOffset>
                </wp:positionV>
                <wp:extent cx="10106025" cy="561975"/>
                <wp:effectExtent l="0" t="0" r="9525" b="9525"/>
                <wp:wrapNone/>
                <wp:docPr id="9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6025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5876" w:type="dxa"/>
                              <w:tblInd w:w="-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72"/>
                              <w:gridCol w:w="4392"/>
                              <w:gridCol w:w="5412"/>
                            </w:tblGrid>
                            <w:tr w:rsidR="004E07B4" w14:paraId="4E08DC46" w14:textId="77777777" w:rsidTr="00A6716E">
                              <w:trPr>
                                <w:trHeight w:val="422"/>
                              </w:trPr>
                              <w:tc>
                                <w:tcPr>
                                  <w:tcW w:w="15876" w:type="dxa"/>
                                  <w:gridSpan w:val="3"/>
                                  <w:shd w:val="clear" w:color="auto" w:fill="92D050"/>
                                </w:tcPr>
                                <w:p w14:paraId="61E29F5F" w14:textId="77777777" w:rsidR="004E07B4" w:rsidRDefault="004E07B4" w:rsidP="00DD2C21">
                                  <w:pPr>
                                    <w:pStyle w:val="TableParagraph"/>
                                    <w:spacing w:before="51"/>
                                    <w:ind w:right="2997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 xml:space="preserve">                           St Austin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s R.C. Primary School - Science</w:t>
                                  </w:r>
                                </w:p>
                              </w:tc>
                            </w:tr>
                            <w:tr w:rsidR="004E07B4" w14:paraId="2FC1C691" w14:textId="77777777" w:rsidTr="00A6716E">
                              <w:trPr>
                                <w:trHeight w:val="362"/>
                              </w:trPr>
                              <w:tc>
                                <w:tcPr>
                                  <w:tcW w:w="6072" w:type="dxa"/>
                                  <w:shd w:val="clear" w:color="auto" w:fill="FFFFFF" w:themeFill="background1"/>
                                </w:tcPr>
                                <w:p w14:paraId="44F73E53" w14:textId="03650BD9" w:rsidR="004E07B4" w:rsidRDefault="004E07B4" w:rsidP="00A6716E">
                                  <w:pPr>
                                    <w:pStyle w:val="TableParagraph"/>
                                    <w:spacing w:before="20"/>
                                    <w:ind w:left="861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 xml:space="preserve">Topic: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 xml:space="preserve">Living Things and their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>abitats</w:t>
                                  </w:r>
                                </w:p>
                              </w:tc>
                              <w:tc>
                                <w:tcPr>
                                  <w:tcW w:w="4392" w:type="dxa"/>
                                  <w:shd w:val="clear" w:color="auto" w:fill="FFFFFF" w:themeFill="background1"/>
                                </w:tcPr>
                                <w:p w14:paraId="5C1EC846" w14:textId="282FE9EE" w:rsidR="004E07B4" w:rsidRDefault="004E07B4">
                                  <w:pPr>
                                    <w:pStyle w:val="TableParagraph"/>
                                    <w:spacing w:before="20"/>
                                    <w:ind w:left="1436" w:right="1418"/>
                                    <w:jc w:val="center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 xml:space="preserve">Year: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12" w:type="dxa"/>
                                  <w:shd w:val="clear" w:color="auto" w:fill="FFFFFF" w:themeFill="background1"/>
                                </w:tcPr>
                                <w:p w14:paraId="23F60245" w14:textId="77777777" w:rsidR="004E07B4" w:rsidRDefault="004E07B4">
                                  <w:pPr>
                                    <w:pStyle w:val="TableParagraph"/>
                                    <w:spacing w:before="20"/>
                                    <w:ind w:left="1034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  <w:t>Strand: Biology</w:t>
                                  </w:r>
                                </w:p>
                              </w:tc>
                            </w:tr>
                          </w:tbl>
                          <w:p w14:paraId="37EB76AD" w14:textId="77777777" w:rsidR="004E07B4" w:rsidRDefault="004E07B4" w:rsidP="004E07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06825" id="Text Box 1" o:spid="_x0000_s1057" type="#_x0000_t202" style="position:absolute;left:0;text-align:left;margin-left:-.1pt;margin-top:11.6pt;width:795.75pt;height:44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" fillcolor="#92d050" stroked="f">
                <v:textbox inset="0,0,0,0">
                  <w:txbxContent>
                    <w:tbl>
                      <w:tblPr>
                        <w:tblW w:w="15876" w:type="dxa"/>
                        <w:tblInd w:w="-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72"/>
                        <w:gridCol w:w="4392"/>
                        <w:gridCol w:w="5412"/>
                      </w:tblGrid>
                      <w:tr w:rsidR="004E07B4" w14:paraId="4E08DC46" w14:textId="77777777" w:rsidTr="00A6716E">
                        <w:trPr>
                          <w:trHeight w:val="422"/>
                        </w:trPr>
                        <w:tc>
                          <w:tcPr>
                            <w:tcW w:w="15876" w:type="dxa"/>
                            <w:gridSpan w:val="3"/>
                            <w:shd w:val="clear" w:color="auto" w:fill="92D050"/>
                          </w:tcPr>
                          <w:p w14:paraId="61E29F5F" w14:textId="77777777" w:rsidR="004E07B4" w:rsidRDefault="004E07B4" w:rsidP="00DD2C21">
                            <w:pPr>
                              <w:pStyle w:val="TableParagraph"/>
                              <w:spacing w:before="51"/>
                              <w:ind w:right="2997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 xml:space="preserve">                           St Austin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s R.C. Primary School - Science</w:t>
                            </w:r>
                          </w:p>
                        </w:tc>
                      </w:tr>
                      <w:tr w:rsidR="004E07B4" w14:paraId="2FC1C691" w14:textId="77777777" w:rsidTr="00A6716E">
                        <w:trPr>
                          <w:trHeight w:val="362"/>
                        </w:trPr>
                        <w:tc>
                          <w:tcPr>
                            <w:tcW w:w="6072" w:type="dxa"/>
                            <w:shd w:val="clear" w:color="auto" w:fill="FFFFFF" w:themeFill="background1"/>
                          </w:tcPr>
                          <w:p w14:paraId="44F73E53" w14:textId="03650BD9" w:rsidR="004E07B4" w:rsidRDefault="004E07B4" w:rsidP="00A6716E">
                            <w:pPr>
                              <w:pStyle w:val="TableParagraph"/>
                              <w:spacing w:before="20"/>
                              <w:ind w:left="861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 xml:space="preserve">Topic: 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 xml:space="preserve">Living Things and their 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>abitats</w:t>
                            </w:r>
                          </w:p>
                        </w:tc>
                        <w:tc>
                          <w:tcPr>
                            <w:tcW w:w="4392" w:type="dxa"/>
                            <w:shd w:val="clear" w:color="auto" w:fill="FFFFFF" w:themeFill="background1"/>
                          </w:tcPr>
                          <w:p w14:paraId="5C1EC846" w14:textId="282FE9EE" w:rsidR="004E07B4" w:rsidRDefault="004E07B4">
                            <w:pPr>
                              <w:pStyle w:val="TableParagraph"/>
                              <w:spacing w:before="20"/>
                              <w:ind w:left="1436" w:right="1418"/>
                              <w:jc w:val="center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 xml:space="preserve">Year: 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12" w:type="dxa"/>
                            <w:shd w:val="clear" w:color="auto" w:fill="FFFFFF" w:themeFill="background1"/>
                          </w:tcPr>
                          <w:p w14:paraId="23F60245" w14:textId="77777777" w:rsidR="004E07B4" w:rsidRDefault="004E07B4">
                            <w:pPr>
                              <w:pStyle w:val="TableParagraph"/>
                              <w:spacing w:before="20"/>
                              <w:ind w:left="1034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Strand: Biology</w:t>
                            </w:r>
                          </w:p>
                        </w:tc>
                      </w:tr>
                    </w:tbl>
                    <w:p w14:paraId="37EB76AD" w14:textId="77777777" w:rsidR="004E07B4" w:rsidRDefault="004E07B4" w:rsidP="004E07B4">
                      <w:pPr>
                        <w:pStyle w:val="BodyTex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89A8E" wp14:editId="6193CA6A">
                <wp:simplePos x="0" y="0"/>
                <wp:positionH relativeFrom="column">
                  <wp:posOffset>7570470</wp:posOffset>
                </wp:positionH>
                <wp:positionV relativeFrom="paragraph">
                  <wp:posOffset>52705</wp:posOffset>
                </wp:positionV>
                <wp:extent cx="1887855" cy="3079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A5729" w14:textId="77777777" w:rsidR="00DA7C20" w:rsidRPr="00DA7C20" w:rsidRDefault="00DA7C20" w:rsidP="00DA7C20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  <w:t>Life Processes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89A8E" id="Text Box 3" o:spid="_x0000_s1058" type="#_x0000_t202" style="position:absolute;left:0;text-align:left;margin-left:596.1pt;margin-top:4.15pt;width:148.65pt;height:2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" filled="f" stroked="f" strokeweight=".5pt">
                <v:textbox>
                  <w:txbxContent>
                    <w:p w14:paraId="7D2A5729" w14:textId="77777777" w:rsidR="00DA7C20" w:rsidRPr="00DA7C20" w:rsidRDefault="00DA7C20" w:rsidP="00DA7C20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AU"/>
                        </w:rPr>
                        <w:t>Life Processes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8B204" wp14:editId="7DC93C3D">
                <wp:simplePos x="0" y="0"/>
                <wp:positionH relativeFrom="column">
                  <wp:posOffset>17145</wp:posOffset>
                </wp:positionH>
                <wp:positionV relativeFrom="paragraph">
                  <wp:posOffset>54137</wp:posOffset>
                </wp:positionV>
                <wp:extent cx="1887855" cy="3079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9771C" w14:textId="77777777" w:rsidR="00DA7C20" w:rsidRPr="00DA7C20" w:rsidRDefault="00DA7C20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DA7C2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8B204" id="_x0000_s1059" type="#_x0000_t202" style="position:absolute;left:0;text-align:left;margin-left:1.35pt;margin-top:4.25pt;width:148.65pt;height:2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" filled="f" stroked="f" strokeweight=".5pt">
                <v:textbox>
                  <w:txbxContent>
                    <w:p w14:paraId="36A9771C" w14:textId="77777777" w:rsidR="00DA7C20" w:rsidRPr="00DA7C20" w:rsidRDefault="00DA7C20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AU"/>
                        </w:rPr>
                      </w:pPr>
                      <w:r w:rsidRPr="00DA7C20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AU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</w:p>
    <w:p w14:paraId="33CD89BC" w14:textId="10A0E7B2" w:rsidR="00B8626B" w:rsidRPr="009E4127" w:rsidRDefault="004E07B4" w:rsidP="009E4127">
      <w:r w:rsidRPr="00551F9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C9F571" wp14:editId="4DDFE4C9">
                <wp:simplePos x="0" y="0"/>
                <wp:positionH relativeFrom="margin">
                  <wp:posOffset>3801110</wp:posOffset>
                </wp:positionH>
                <wp:positionV relativeFrom="paragraph">
                  <wp:posOffset>-164938</wp:posOffset>
                </wp:positionV>
                <wp:extent cx="6170930" cy="337820"/>
                <wp:effectExtent l="0" t="0" r="0" b="508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93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2174E" w14:textId="77777777" w:rsidR="00551F91" w:rsidRPr="004E07B4" w:rsidRDefault="00C839CE" w:rsidP="00551F91">
                            <w:pPr>
                              <w:pStyle w:val="KS2BodyCopyKS2"/>
                              <w:jc w:val="left"/>
                              <w:rPr>
                                <w:sz w:val="25"/>
                                <w:szCs w:val="25"/>
                              </w:rPr>
                            </w:pPr>
                            <w:r w:rsidRPr="004E07B4">
                              <w:rPr>
                                <w:sz w:val="25"/>
                                <w:szCs w:val="25"/>
                              </w:rPr>
                              <w:t xml:space="preserve">Animals can be grouped in lots of different ways based upon their </w:t>
                            </w:r>
                            <w:r w:rsidR="00551F91" w:rsidRPr="004E07B4">
                              <w:rPr>
                                <w:b/>
                                <w:bCs/>
                                <w:color w:val="F2A00A"/>
                                <w:sz w:val="25"/>
                                <w:szCs w:val="25"/>
                              </w:rPr>
                              <w:t>characteristics</w:t>
                            </w:r>
                            <w:r w:rsidR="00551F91" w:rsidRPr="004E07B4">
                              <w:rPr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3754DF08" w14:textId="77777777" w:rsidR="00551F91" w:rsidRPr="004E07B4" w:rsidRDefault="00551F91" w:rsidP="00551F91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F571" id="Text Box 47" o:spid="_x0000_s1060" type="#_x0000_t202" style="position:absolute;left:0;text-align:left;margin-left:299.3pt;margin-top:-13pt;width:485.9pt;height:26.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" filled="f" stroked="f" strokeweight=".5pt">
                <v:textbox>
                  <w:txbxContent>
                    <w:p w14:paraId="1B52174E" w14:textId="77777777" w:rsidR="00551F91" w:rsidRPr="004E07B4" w:rsidRDefault="00C839CE" w:rsidP="00551F91">
                      <w:pPr>
                        <w:pStyle w:val="KS2BodyCopyKS2"/>
                        <w:jc w:val="left"/>
                        <w:rPr>
                          <w:sz w:val="25"/>
                          <w:szCs w:val="25"/>
                        </w:rPr>
                      </w:pPr>
                      <w:r w:rsidRPr="004E07B4">
                        <w:rPr>
                          <w:sz w:val="25"/>
                          <w:szCs w:val="25"/>
                        </w:rPr>
                        <w:t xml:space="preserve">Animals can be grouped in lots of different ways based upon their </w:t>
                      </w:r>
                      <w:r w:rsidR="00551F91" w:rsidRPr="004E07B4">
                        <w:rPr>
                          <w:b/>
                          <w:bCs/>
                          <w:color w:val="F2A00A"/>
                          <w:sz w:val="25"/>
                          <w:szCs w:val="25"/>
                        </w:rPr>
                        <w:t>characteristics</w:t>
                      </w:r>
                      <w:r w:rsidR="00551F91" w:rsidRPr="004E07B4">
                        <w:rPr>
                          <w:sz w:val="25"/>
                          <w:szCs w:val="25"/>
                        </w:rPr>
                        <w:t>.</w:t>
                      </w:r>
                    </w:p>
                    <w:p w14:paraId="3754DF08" w14:textId="77777777" w:rsidR="00551F91" w:rsidRPr="004E07B4" w:rsidRDefault="00551F91" w:rsidP="00551F91">
                      <w:pPr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1F9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DB4893" wp14:editId="7B89D45D">
                <wp:simplePos x="0" y="0"/>
                <wp:positionH relativeFrom="margin">
                  <wp:posOffset>6933890</wp:posOffset>
                </wp:positionH>
                <wp:positionV relativeFrom="paragraph">
                  <wp:posOffset>1745246</wp:posOffset>
                </wp:positionV>
                <wp:extent cx="3030855" cy="1137684"/>
                <wp:effectExtent l="0" t="0" r="0" b="571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1137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D2FDF" w14:textId="68C9961D" w:rsidR="00C839CE" w:rsidRPr="004E07B4" w:rsidRDefault="00C839CE" w:rsidP="00C839CE">
                            <w:pPr>
                              <w:pStyle w:val="KS2BodyCopyKS2"/>
                              <w:spacing w:line="240" w:lineRule="auto"/>
                              <w:jc w:val="left"/>
                              <w:rPr>
                                <w:sz w:val="25"/>
                                <w:szCs w:val="25"/>
                              </w:rPr>
                            </w:pPr>
                            <w:r w:rsidRPr="004E07B4">
                              <w:rPr>
                                <w:sz w:val="25"/>
                                <w:szCs w:val="25"/>
                              </w:rPr>
                              <w:t xml:space="preserve">You could sort </w:t>
                            </w:r>
                            <w:r w:rsidRPr="004E07B4">
                              <w:rPr>
                                <w:b/>
                                <w:bCs/>
                                <w:color w:val="FF6B0F"/>
                                <w:sz w:val="25"/>
                                <w:szCs w:val="25"/>
                              </w:rPr>
                              <w:t>invertebrates</w:t>
                            </w:r>
                            <w:r w:rsidRPr="004E07B4">
                              <w:rPr>
                                <w:sz w:val="25"/>
                                <w:szCs w:val="25"/>
                              </w:rPr>
                              <w:t xml:space="preserve"> you might</w:t>
                            </w:r>
                            <w:r w:rsidRPr="004E07B4">
                              <w:rPr>
                                <w:sz w:val="25"/>
                                <w:szCs w:val="25"/>
                              </w:rPr>
                              <w:br/>
                              <w:t>see around school in different ways, such</w:t>
                            </w:r>
                            <w:r w:rsidR="004E07B4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E07B4">
                              <w:rPr>
                                <w:sz w:val="25"/>
                                <w:szCs w:val="25"/>
                              </w:rPr>
                              <w:t>as in this example. The vast majority of</w:t>
                            </w:r>
                            <w:r w:rsidR="004E07B4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E07B4">
                              <w:rPr>
                                <w:sz w:val="25"/>
                                <w:szCs w:val="25"/>
                              </w:rPr>
                              <w:t xml:space="preserve">living things on the planet </w:t>
                            </w:r>
                            <w:proofErr w:type="gramStart"/>
                            <w:r w:rsidRPr="004E07B4">
                              <w:rPr>
                                <w:sz w:val="25"/>
                                <w:szCs w:val="25"/>
                              </w:rPr>
                              <w:t>are</w:t>
                            </w:r>
                            <w:proofErr w:type="gramEnd"/>
                            <w:r w:rsidR="004E07B4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E07B4">
                              <w:rPr>
                                <w:b/>
                                <w:bCs/>
                                <w:color w:val="FF6B0F"/>
                                <w:sz w:val="25"/>
                                <w:szCs w:val="25"/>
                              </w:rPr>
                              <w:t>invertebrates</w:t>
                            </w:r>
                            <w:r w:rsidRPr="004E07B4">
                              <w:rPr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6972755F" w14:textId="77777777" w:rsidR="00C839CE" w:rsidRPr="004E07B4" w:rsidRDefault="00C839CE" w:rsidP="00C839CE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4893" id="Text Box 53" o:spid="_x0000_s1061" type="#_x0000_t202" style="position:absolute;left:0;text-align:left;margin-left:546pt;margin-top:137.4pt;width:238.65pt;height:89.6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" filled="f" stroked="f" strokeweight=".5pt">
                <v:textbox>
                  <w:txbxContent>
                    <w:p w14:paraId="5E8D2FDF" w14:textId="68C9961D" w:rsidR="00C839CE" w:rsidRPr="004E07B4" w:rsidRDefault="00C839CE" w:rsidP="00C839CE">
                      <w:pPr>
                        <w:pStyle w:val="KS2BodyCopyKS2"/>
                        <w:spacing w:line="240" w:lineRule="auto"/>
                        <w:jc w:val="left"/>
                        <w:rPr>
                          <w:sz w:val="25"/>
                          <w:szCs w:val="25"/>
                        </w:rPr>
                      </w:pPr>
                      <w:r w:rsidRPr="004E07B4">
                        <w:rPr>
                          <w:sz w:val="25"/>
                          <w:szCs w:val="25"/>
                        </w:rPr>
                        <w:t xml:space="preserve">You could sort </w:t>
                      </w:r>
                      <w:r w:rsidRPr="004E07B4">
                        <w:rPr>
                          <w:b/>
                          <w:bCs/>
                          <w:color w:val="FF6B0F"/>
                          <w:sz w:val="25"/>
                          <w:szCs w:val="25"/>
                        </w:rPr>
                        <w:t>invertebrates</w:t>
                      </w:r>
                      <w:r w:rsidRPr="004E07B4">
                        <w:rPr>
                          <w:sz w:val="25"/>
                          <w:szCs w:val="25"/>
                        </w:rPr>
                        <w:t xml:space="preserve"> you might</w:t>
                      </w:r>
                      <w:r w:rsidRPr="004E07B4">
                        <w:rPr>
                          <w:sz w:val="25"/>
                          <w:szCs w:val="25"/>
                        </w:rPr>
                        <w:br/>
                        <w:t>see around school in different ways, such</w:t>
                      </w:r>
                      <w:r w:rsidR="004E07B4">
                        <w:rPr>
                          <w:sz w:val="25"/>
                          <w:szCs w:val="25"/>
                        </w:rPr>
                        <w:t xml:space="preserve"> </w:t>
                      </w:r>
                      <w:r w:rsidRPr="004E07B4">
                        <w:rPr>
                          <w:sz w:val="25"/>
                          <w:szCs w:val="25"/>
                        </w:rPr>
                        <w:t>as in this example. The vast majority of</w:t>
                      </w:r>
                      <w:r w:rsidR="004E07B4">
                        <w:rPr>
                          <w:sz w:val="25"/>
                          <w:szCs w:val="25"/>
                        </w:rPr>
                        <w:t xml:space="preserve"> </w:t>
                      </w:r>
                      <w:r w:rsidRPr="004E07B4">
                        <w:rPr>
                          <w:sz w:val="25"/>
                          <w:szCs w:val="25"/>
                        </w:rPr>
                        <w:t xml:space="preserve">living things on the planet </w:t>
                      </w:r>
                      <w:proofErr w:type="gramStart"/>
                      <w:r w:rsidRPr="004E07B4">
                        <w:rPr>
                          <w:sz w:val="25"/>
                          <w:szCs w:val="25"/>
                        </w:rPr>
                        <w:t>are</w:t>
                      </w:r>
                      <w:proofErr w:type="gramEnd"/>
                      <w:r w:rsidR="004E07B4">
                        <w:rPr>
                          <w:sz w:val="25"/>
                          <w:szCs w:val="25"/>
                        </w:rPr>
                        <w:t xml:space="preserve"> </w:t>
                      </w:r>
                      <w:r w:rsidRPr="004E07B4">
                        <w:rPr>
                          <w:b/>
                          <w:bCs/>
                          <w:color w:val="FF6B0F"/>
                          <w:sz w:val="25"/>
                          <w:szCs w:val="25"/>
                        </w:rPr>
                        <w:t>invertebrates</w:t>
                      </w:r>
                      <w:r w:rsidRPr="004E07B4">
                        <w:rPr>
                          <w:sz w:val="25"/>
                          <w:szCs w:val="25"/>
                        </w:rPr>
                        <w:t>.</w:t>
                      </w:r>
                    </w:p>
                    <w:p w14:paraId="6972755F" w14:textId="77777777" w:rsidR="00C839CE" w:rsidRPr="004E07B4" w:rsidRDefault="00C839CE" w:rsidP="00C839CE">
                      <w:pPr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9CE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02AED9" wp14:editId="37BBAEBD">
                <wp:simplePos x="0" y="0"/>
                <wp:positionH relativeFrom="margin">
                  <wp:align>right</wp:align>
                </wp:positionH>
                <wp:positionV relativeFrom="paragraph">
                  <wp:posOffset>2948112</wp:posOffset>
                </wp:positionV>
                <wp:extent cx="3020916" cy="427382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916" cy="427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F31F6" w14:textId="77777777" w:rsidR="00C839CE" w:rsidRDefault="00C839CE" w:rsidP="00C839CE">
                            <w:pPr>
                              <w:pStyle w:val="KS2BodyCopyKS2"/>
                            </w:pPr>
                            <w:r>
                              <w:rPr>
                                <w:b/>
                                <w:bCs/>
                                <w:color w:val="FF6B0F"/>
                              </w:rPr>
                              <w:t>Invertebrate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111C"/>
                              </w:rPr>
                              <w:t>Classification</w:t>
                            </w:r>
                            <w:r>
                              <w:t xml:space="preserve"> Key</w:t>
                            </w:r>
                          </w:p>
                          <w:p w14:paraId="69EC7D16" w14:textId="77777777" w:rsidR="00C839CE" w:rsidRDefault="00C839CE" w:rsidP="00C83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AED9" id="Text Box 54" o:spid="_x0000_s1062" type="#_x0000_t202" style="position:absolute;left:0;text-align:left;margin-left:186.65pt;margin-top:232.15pt;width:237.85pt;height:33.65pt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" filled="f" stroked="f" strokeweight=".5pt">
                <v:textbox>
                  <w:txbxContent>
                    <w:p w14:paraId="48BF31F6" w14:textId="77777777" w:rsidR="00C839CE" w:rsidRDefault="00C839CE" w:rsidP="00C839CE">
                      <w:pPr>
                        <w:pStyle w:val="KS2BodyCopyKS2"/>
                      </w:pPr>
                      <w:r>
                        <w:rPr>
                          <w:b/>
                          <w:bCs/>
                          <w:color w:val="FF6B0F"/>
                        </w:rPr>
                        <w:t>Invertebrate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111C"/>
                        </w:rPr>
                        <w:t>Classification</w:t>
                      </w:r>
                      <w:r>
                        <w:t xml:space="preserve"> Key</w:t>
                      </w:r>
                    </w:p>
                    <w:p w14:paraId="69EC7D16" w14:textId="77777777" w:rsidR="00C839CE" w:rsidRDefault="00C839CE" w:rsidP="00C839CE"/>
                  </w:txbxContent>
                </v:textbox>
                <w10:wrap anchorx="margin"/>
              </v:shape>
            </w:pict>
          </mc:Fallback>
        </mc:AlternateContent>
      </w:r>
      <w:r w:rsidR="00C839CE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928BAD" wp14:editId="0505136A">
                <wp:simplePos x="0" y="0"/>
                <wp:positionH relativeFrom="margin">
                  <wp:posOffset>3804451</wp:posOffset>
                </wp:positionH>
                <wp:positionV relativeFrom="paragraph">
                  <wp:posOffset>2361703</wp:posOffset>
                </wp:positionV>
                <wp:extent cx="3031434" cy="97403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434" cy="97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C71F6" w14:textId="77777777" w:rsidR="00C839CE" w:rsidRPr="00C839CE" w:rsidRDefault="00C839CE" w:rsidP="00C839CE">
                            <w:pPr>
                              <w:pStyle w:val="KS2BodyCopyKS2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39CE">
                              <w:rPr>
                                <w:sz w:val="24"/>
                                <w:szCs w:val="24"/>
                              </w:rPr>
                              <w:t xml:space="preserve">You can use </w:t>
                            </w:r>
                            <w:r w:rsidRPr="00C839CE">
                              <w:rPr>
                                <w:b/>
                                <w:bCs/>
                                <w:color w:val="FF1116"/>
                                <w:sz w:val="24"/>
                                <w:szCs w:val="24"/>
                              </w:rPr>
                              <w:t>classification</w:t>
                            </w:r>
                            <w:r w:rsidRPr="00C839CE">
                              <w:rPr>
                                <w:sz w:val="24"/>
                                <w:szCs w:val="24"/>
                              </w:rPr>
                              <w:t xml:space="preserve"> keys to help group, identify and name a variety of living things. Here is an example of a </w:t>
                            </w:r>
                            <w:r w:rsidRPr="00C839CE">
                              <w:rPr>
                                <w:b/>
                                <w:bCs/>
                                <w:color w:val="FF1119"/>
                                <w:sz w:val="24"/>
                                <w:szCs w:val="24"/>
                              </w:rPr>
                              <w:t>classification</w:t>
                            </w:r>
                            <w:r w:rsidRPr="00C839CE">
                              <w:rPr>
                                <w:sz w:val="24"/>
                                <w:szCs w:val="24"/>
                              </w:rPr>
                              <w:t xml:space="preserve"> key:</w:t>
                            </w:r>
                          </w:p>
                          <w:p w14:paraId="6E2CB2BF" w14:textId="77777777" w:rsidR="00C839CE" w:rsidRDefault="00C839CE" w:rsidP="00C83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28BAD" id="Text Box 52" o:spid="_x0000_s1063" type="#_x0000_t202" style="position:absolute;left:0;text-align:left;margin-left:299.55pt;margin-top:185.95pt;width:238.7pt;height:76.7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" filled="f" stroked="f" strokeweight=".5pt">
                <v:textbox>
                  <w:txbxContent>
                    <w:p w14:paraId="117C71F6" w14:textId="77777777" w:rsidR="00C839CE" w:rsidRPr="00C839CE" w:rsidRDefault="00C839CE" w:rsidP="00C839CE">
                      <w:pPr>
                        <w:pStyle w:val="KS2BodyCopyKS2"/>
                        <w:spacing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839CE">
                        <w:rPr>
                          <w:sz w:val="24"/>
                          <w:szCs w:val="24"/>
                        </w:rPr>
                        <w:t xml:space="preserve">You can use </w:t>
                      </w:r>
                      <w:r w:rsidRPr="00C839CE">
                        <w:rPr>
                          <w:b/>
                          <w:bCs/>
                          <w:color w:val="FF1116"/>
                          <w:sz w:val="24"/>
                          <w:szCs w:val="24"/>
                        </w:rPr>
                        <w:t>classification</w:t>
                      </w:r>
                      <w:r w:rsidRPr="00C839CE">
                        <w:rPr>
                          <w:sz w:val="24"/>
                          <w:szCs w:val="24"/>
                        </w:rPr>
                        <w:t xml:space="preserve"> keys to help group, identify and name a variety of living things. Here is an example of a </w:t>
                      </w:r>
                      <w:r w:rsidRPr="00C839CE">
                        <w:rPr>
                          <w:b/>
                          <w:bCs/>
                          <w:color w:val="FF1119"/>
                          <w:sz w:val="24"/>
                          <w:szCs w:val="24"/>
                        </w:rPr>
                        <w:t>classification</w:t>
                      </w:r>
                      <w:r w:rsidRPr="00C839CE">
                        <w:rPr>
                          <w:sz w:val="24"/>
                          <w:szCs w:val="24"/>
                        </w:rPr>
                        <w:t xml:space="preserve"> key:</w:t>
                      </w:r>
                    </w:p>
                    <w:p w14:paraId="6E2CB2BF" w14:textId="77777777" w:rsidR="00C839CE" w:rsidRDefault="00C839CE" w:rsidP="00C839CE"/>
                  </w:txbxContent>
                </v:textbox>
                <w10:wrap anchorx="margin"/>
              </v:shape>
            </w:pict>
          </mc:Fallback>
        </mc:AlternateContent>
      </w:r>
      <w:r w:rsidR="00C839CE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C67963" wp14:editId="0F2BA76E">
                <wp:simplePos x="0" y="0"/>
                <wp:positionH relativeFrom="margin">
                  <wp:posOffset>3794125</wp:posOffset>
                </wp:positionH>
                <wp:positionV relativeFrom="paragraph">
                  <wp:posOffset>1704119</wp:posOffset>
                </wp:positionV>
                <wp:extent cx="3031434" cy="63563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434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A5B09" w14:textId="77777777" w:rsidR="00C839CE" w:rsidRPr="004E07B4" w:rsidRDefault="00C839CE" w:rsidP="00C839CE">
                            <w:pPr>
                              <w:pStyle w:val="KS2BodyCopyKS2"/>
                              <w:spacing w:line="276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4E07B4">
                              <w:rPr>
                                <w:b/>
                                <w:bCs/>
                                <w:color w:val="218CE2"/>
                                <w:sz w:val="25"/>
                                <w:szCs w:val="25"/>
                              </w:rPr>
                              <w:t>Vertebrates</w:t>
                            </w:r>
                            <w:r w:rsidRPr="004E07B4">
                              <w:rPr>
                                <w:sz w:val="25"/>
                                <w:szCs w:val="25"/>
                              </w:rPr>
                              <w:t xml:space="preserve"> can be separated into five broad groups.</w:t>
                            </w:r>
                          </w:p>
                          <w:p w14:paraId="29935943" w14:textId="77777777" w:rsidR="00C839CE" w:rsidRPr="004E07B4" w:rsidRDefault="00C839CE" w:rsidP="00C839CE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7963" id="Text Box 51" o:spid="_x0000_s1064" type="#_x0000_t202" style="position:absolute;left:0;text-align:left;margin-left:298.75pt;margin-top:134.2pt;width:238.7pt;height:50.0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" filled="f" stroked="f" strokeweight=".5pt">
                <v:textbox>
                  <w:txbxContent>
                    <w:p w14:paraId="724A5B09" w14:textId="77777777" w:rsidR="00C839CE" w:rsidRPr="004E07B4" w:rsidRDefault="00C839CE" w:rsidP="00C839CE">
                      <w:pPr>
                        <w:pStyle w:val="KS2BodyCopyKS2"/>
                        <w:spacing w:line="276" w:lineRule="auto"/>
                        <w:rPr>
                          <w:sz w:val="25"/>
                          <w:szCs w:val="25"/>
                        </w:rPr>
                      </w:pPr>
                      <w:r w:rsidRPr="004E07B4">
                        <w:rPr>
                          <w:b/>
                          <w:bCs/>
                          <w:color w:val="218CE2"/>
                          <w:sz w:val="25"/>
                          <w:szCs w:val="25"/>
                        </w:rPr>
                        <w:t>Vertebrates</w:t>
                      </w:r>
                      <w:r w:rsidRPr="004E07B4">
                        <w:rPr>
                          <w:sz w:val="25"/>
                          <w:szCs w:val="25"/>
                        </w:rPr>
                        <w:t xml:space="preserve"> can be separated into five broad groups.</w:t>
                      </w:r>
                    </w:p>
                    <w:p w14:paraId="29935943" w14:textId="77777777" w:rsidR="00C839CE" w:rsidRPr="004E07B4" w:rsidRDefault="00C839CE" w:rsidP="00C839CE">
                      <w:pPr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9CE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C2DFFC" wp14:editId="071782CB">
                <wp:simplePos x="0" y="0"/>
                <wp:positionH relativeFrom="margin">
                  <wp:posOffset>7752080</wp:posOffset>
                </wp:positionH>
                <wp:positionV relativeFrom="paragraph">
                  <wp:posOffset>235364</wp:posOffset>
                </wp:positionV>
                <wp:extent cx="1351280" cy="64897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3F113" w14:textId="77777777" w:rsidR="00C839CE" w:rsidRDefault="00C839CE" w:rsidP="00C839CE">
                            <w:pPr>
                              <w:pStyle w:val="KS2BodyCopyKS2"/>
                              <w:rPr>
                                <w:rStyle w:val="OrangeKeyVocabColours"/>
                              </w:rPr>
                            </w:pPr>
                            <w:r>
                              <w:rPr>
                                <w:rStyle w:val="OrangeKeyVocabColours"/>
                              </w:rPr>
                              <w:t>invertebrates</w:t>
                            </w:r>
                          </w:p>
                          <w:p w14:paraId="79E434CC" w14:textId="77777777" w:rsidR="00C839CE" w:rsidRDefault="00C839CE" w:rsidP="00C83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DFFC" id="Text Box 50" o:spid="_x0000_s1065" type="#_x0000_t202" style="position:absolute;left:0;text-align:left;margin-left:610.4pt;margin-top:18.55pt;width:106.4pt;height:51.1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" filled="f" stroked="f" strokeweight=".5pt">
                <v:textbox>
                  <w:txbxContent>
                    <w:p w14:paraId="2C23F113" w14:textId="77777777" w:rsidR="00C839CE" w:rsidRDefault="00C839CE" w:rsidP="00C839CE">
                      <w:pPr>
                        <w:pStyle w:val="KS2BodyCopyKS2"/>
                        <w:rPr>
                          <w:rStyle w:val="OrangeKeyVocabColours"/>
                        </w:rPr>
                      </w:pPr>
                      <w:r>
                        <w:rPr>
                          <w:rStyle w:val="OrangeKeyVocabColours"/>
                        </w:rPr>
                        <w:t>invertebrates</w:t>
                      </w:r>
                    </w:p>
                    <w:p w14:paraId="79E434CC" w14:textId="77777777" w:rsidR="00C839CE" w:rsidRDefault="00C839CE" w:rsidP="00C839CE"/>
                  </w:txbxContent>
                </v:textbox>
                <w10:wrap anchorx="margin"/>
              </v:shape>
            </w:pict>
          </mc:Fallback>
        </mc:AlternateContent>
      </w:r>
      <w:r w:rsidR="00C839CE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015AB9" wp14:editId="07E55EDA">
                <wp:simplePos x="0" y="0"/>
                <wp:positionH relativeFrom="margin">
                  <wp:posOffset>4730750</wp:posOffset>
                </wp:positionH>
                <wp:positionV relativeFrom="paragraph">
                  <wp:posOffset>234729</wp:posOffset>
                </wp:positionV>
                <wp:extent cx="1351280" cy="64897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37B04" w14:textId="77777777" w:rsidR="00C839CE" w:rsidRDefault="00C839CE" w:rsidP="00C839CE">
                            <w:pPr>
                              <w:pStyle w:val="KS2BodyCopyKS2"/>
                              <w:rPr>
                                <w:rStyle w:val="BlueKeyVocabColours"/>
                              </w:rPr>
                            </w:pPr>
                            <w:r>
                              <w:rPr>
                                <w:rStyle w:val="BlueKeyVocabColours"/>
                              </w:rPr>
                              <w:t>vertebrates</w:t>
                            </w:r>
                          </w:p>
                          <w:p w14:paraId="19832CB6" w14:textId="77777777" w:rsidR="00C839CE" w:rsidRDefault="00C839CE" w:rsidP="00C83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5AB9" id="Text Box 48" o:spid="_x0000_s1066" type="#_x0000_t202" style="position:absolute;left:0;text-align:left;margin-left:372.5pt;margin-top:18.5pt;width:106.4pt;height:51.1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" filled="f" stroked="f" strokeweight=".5pt">
                <v:textbox>
                  <w:txbxContent>
                    <w:p w14:paraId="6DB37B04" w14:textId="77777777" w:rsidR="00C839CE" w:rsidRDefault="00C839CE" w:rsidP="00C839CE">
                      <w:pPr>
                        <w:pStyle w:val="KS2BodyCopyKS2"/>
                        <w:rPr>
                          <w:rStyle w:val="BlueKeyVocabColours"/>
                        </w:rPr>
                      </w:pPr>
                      <w:r>
                        <w:rPr>
                          <w:rStyle w:val="BlueKeyVocabColours"/>
                        </w:rPr>
                        <w:t>vertebrates</w:t>
                      </w:r>
                    </w:p>
                    <w:p w14:paraId="19832CB6" w14:textId="77777777" w:rsidR="00C839CE" w:rsidRDefault="00C839CE" w:rsidP="00C839CE"/>
                  </w:txbxContent>
                </v:textbox>
                <w10:wrap anchorx="margin"/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84E89D" wp14:editId="5DDCA4E7">
                <wp:simplePos x="0" y="0"/>
                <wp:positionH relativeFrom="margin">
                  <wp:posOffset>27305</wp:posOffset>
                </wp:positionH>
                <wp:positionV relativeFrom="paragraph">
                  <wp:posOffset>4129626</wp:posOffset>
                </wp:positionV>
                <wp:extent cx="3617650" cy="64897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650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CB2B" w14:textId="77777777" w:rsidR="00551F91" w:rsidRPr="004E07B4" w:rsidRDefault="00551F91" w:rsidP="00551F91">
                            <w:pPr>
                              <w:pStyle w:val="KS2BodyCopyKS2"/>
                              <w:spacing w:line="276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4E07B4">
                              <w:rPr>
                                <w:sz w:val="25"/>
                                <w:szCs w:val="25"/>
                              </w:rPr>
                              <w:t xml:space="preserve">Plants can be sorted into many different groups. For example: </w:t>
                            </w:r>
                          </w:p>
                          <w:p w14:paraId="2F862CDB" w14:textId="77777777" w:rsidR="00551F91" w:rsidRPr="004E07B4" w:rsidRDefault="00551F91" w:rsidP="00551F91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E89D" id="Text Box 46" o:spid="_x0000_s1067" type="#_x0000_t202" style="position:absolute;left:0;text-align:left;margin-left:2.15pt;margin-top:325.15pt;width:284.85pt;height:51.1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" filled="f" stroked="f" strokeweight=".5pt">
                <v:textbox>
                  <w:txbxContent>
                    <w:p w14:paraId="7FB3CB2B" w14:textId="77777777" w:rsidR="00551F91" w:rsidRPr="004E07B4" w:rsidRDefault="00551F91" w:rsidP="00551F91">
                      <w:pPr>
                        <w:pStyle w:val="KS2BodyCopyKS2"/>
                        <w:spacing w:line="276" w:lineRule="auto"/>
                        <w:rPr>
                          <w:sz w:val="25"/>
                          <w:szCs w:val="25"/>
                        </w:rPr>
                      </w:pPr>
                      <w:r w:rsidRPr="004E07B4">
                        <w:rPr>
                          <w:sz w:val="25"/>
                          <w:szCs w:val="25"/>
                        </w:rPr>
                        <w:t xml:space="preserve">Plants can be sorted into many different groups. For example: </w:t>
                      </w:r>
                    </w:p>
                    <w:p w14:paraId="2F862CDB" w14:textId="77777777" w:rsidR="00551F91" w:rsidRPr="004E07B4" w:rsidRDefault="00551F91" w:rsidP="00551F91">
                      <w:pPr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AF11E6" wp14:editId="7B4E988A">
                <wp:simplePos x="0" y="0"/>
                <wp:positionH relativeFrom="column">
                  <wp:posOffset>1359425</wp:posOffset>
                </wp:positionH>
                <wp:positionV relativeFrom="paragraph">
                  <wp:posOffset>3266164</wp:posOffset>
                </wp:positionV>
                <wp:extent cx="2305685" cy="805069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805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B7D13" w14:textId="77777777" w:rsidR="00551F91" w:rsidRDefault="00551F91" w:rsidP="00551F91">
                            <w:pPr>
                              <w:pStyle w:val="KS2BodyCopyKS2"/>
                              <w:spacing w:line="276" w:lineRule="auto"/>
                              <w:jc w:val="left"/>
                            </w:pPr>
                            <w:r>
                              <w:t>The distinguishing features or qualities that are specific to a species.</w:t>
                            </w:r>
                          </w:p>
                          <w:p w14:paraId="699A40C1" w14:textId="77777777" w:rsidR="00551F91" w:rsidRDefault="00551F91" w:rsidP="0055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F11E6" id="Text Box 45" o:spid="_x0000_s1068" type="#_x0000_t202" style="position:absolute;left:0;text-align:left;margin-left:107.05pt;margin-top:257.2pt;width:181.55pt;height:63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" filled="f" stroked="f" strokeweight=".5pt">
                <v:textbox>
                  <w:txbxContent>
                    <w:p w14:paraId="701B7D13" w14:textId="77777777" w:rsidR="00551F91" w:rsidRDefault="00551F91" w:rsidP="00551F91">
                      <w:pPr>
                        <w:pStyle w:val="KS2BodyCopyKS2"/>
                        <w:spacing w:line="276" w:lineRule="auto"/>
                        <w:jc w:val="left"/>
                      </w:pPr>
                      <w:r>
                        <w:t>The distinguishing features or qualities that are specific to a species.</w:t>
                      </w:r>
                    </w:p>
                    <w:p w14:paraId="699A40C1" w14:textId="77777777" w:rsidR="00551F91" w:rsidRDefault="00551F91" w:rsidP="00551F91"/>
                  </w:txbxContent>
                </v:textbox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3EED3B" wp14:editId="361FB718">
                <wp:simplePos x="0" y="0"/>
                <wp:positionH relativeFrom="column">
                  <wp:posOffset>1329607</wp:posOffset>
                </wp:positionH>
                <wp:positionV relativeFrom="paragraph">
                  <wp:posOffset>2500851</wp:posOffset>
                </wp:positionV>
                <wp:extent cx="2305685" cy="805069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805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4D0EA" w14:textId="77777777" w:rsidR="00551F91" w:rsidRDefault="00551F91" w:rsidP="00551F91">
                            <w:pPr>
                              <w:pStyle w:val="KS2BodyCopyKS2"/>
                              <w:spacing w:line="276" w:lineRule="auto"/>
                            </w:pPr>
                            <w:r>
                              <w:t xml:space="preserve">A particular plant or animal that scientists study to find out about its species. </w:t>
                            </w:r>
                          </w:p>
                          <w:p w14:paraId="5CFF645E" w14:textId="77777777" w:rsidR="00551F91" w:rsidRDefault="00551F91" w:rsidP="0055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ED3B" id="Text Box 43" o:spid="_x0000_s1069" type="#_x0000_t202" style="position:absolute;left:0;text-align:left;margin-left:104.7pt;margin-top:196.9pt;width:181.55pt;height:63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" filled="f" stroked="f" strokeweight=".5pt">
                <v:textbox>
                  <w:txbxContent>
                    <w:p w14:paraId="3AF4D0EA" w14:textId="77777777" w:rsidR="00551F91" w:rsidRDefault="00551F91" w:rsidP="00551F91">
                      <w:pPr>
                        <w:pStyle w:val="KS2BodyCopyKS2"/>
                        <w:spacing w:line="276" w:lineRule="auto"/>
                      </w:pPr>
                      <w:r>
                        <w:t xml:space="preserve">A particular plant or animal that scientists study to find out about its species. </w:t>
                      </w:r>
                    </w:p>
                    <w:p w14:paraId="5CFF645E" w14:textId="77777777" w:rsidR="00551F91" w:rsidRDefault="00551F91" w:rsidP="00551F91"/>
                  </w:txbxContent>
                </v:textbox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BFD235" wp14:editId="4EF027D3">
                <wp:simplePos x="0" y="0"/>
                <wp:positionH relativeFrom="margin">
                  <wp:posOffset>1905</wp:posOffset>
                </wp:positionH>
                <wp:positionV relativeFrom="paragraph">
                  <wp:posOffset>3267710</wp:posOffset>
                </wp:positionV>
                <wp:extent cx="1351280" cy="64897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11F0E" w14:textId="77777777" w:rsidR="00551F91" w:rsidRDefault="00551F91" w:rsidP="00551F91">
                            <w:pPr>
                              <w:pStyle w:val="KS2BodyCopyKS2"/>
                              <w:rPr>
                                <w:rStyle w:val="GoldKeyVocabColours"/>
                              </w:rPr>
                            </w:pPr>
                            <w:r>
                              <w:rPr>
                                <w:rStyle w:val="GoldKeyVocabColours"/>
                              </w:rPr>
                              <w:t>characteristics</w:t>
                            </w:r>
                          </w:p>
                          <w:p w14:paraId="4E912D02" w14:textId="77777777" w:rsidR="00551F91" w:rsidRDefault="00551F91" w:rsidP="0055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D235" id="Text Box 44" o:spid="_x0000_s1070" type="#_x0000_t202" style="position:absolute;left:0;text-align:left;margin-left:.15pt;margin-top:257.3pt;width:106.4pt;height:51.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" filled="f" stroked="f" strokeweight=".5pt">
                <v:textbox>
                  <w:txbxContent>
                    <w:p w14:paraId="22811F0E" w14:textId="77777777" w:rsidR="00551F91" w:rsidRDefault="00551F91" w:rsidP="00551F91">
                      <w:pPr>
                        <w:pStyle w:val="KS2BodyCopyKS2"/>
                        <w:rPr>
                          <w:rStyle w:val="GoldKeyVocabColours"/>
                        </w:rPr>
                      </w:pPr>
                      <w:r>
                        <w:rPr>
                          <w:rStyle w:val="GoldKeyVocabColours"/>
                        </w:rPr>
                        <w:t>characteristics</w:t>
                      </w:r>
                    </w:p>
                    <w:p w14:paraId="4E912D02" w14:textId="77777777" w:rsidR="00551F91" w:rsidRDefault="00551F91" w:rsidP="00551F91"/>
                  </w:txbxContent>
                </v:textbox>
                <w10:wrap anchorx="margin"/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34AB22" wp14:editId="75961D40">
                <wp:simplePos x="0" y="0"/>
                <wp:positionH relativeFrom="margin">
                  <wp:posOffset>0</wp:posOffset>
                </wp:positionH>
                <wp:positionV relativeFrom="paragraph">
                  <wp:posOffset>2503805</wp:posOffset>
                </wp:positionV>
                <wp:extent cx="1351280" cy="64897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FA3F7" w14:textId="77777777" w:rsidR="00551F91" w:rsidRDefault="00551F91" w:rsidP="00551F91">
                            <w:pPr>
                              <w:pStyle w:val="KS2BodyCopyKS2"/>
                              <w:rPr>
                                <w:rStyle w:val="PinkKeyVocabColours"/>
                              </w:rPr>
                            </w:pPr>
                            <w:r>
                              <w:rPr>
                                <w:rStyle w:val="PinkKeyVocabColours"/>
                              </w:rPr>
                              <w:t>specimen</w:t>
                            </w:r>
                          </w:p>
                          <w:p w14:paraId="57022919" w14:textId="77777777" w:rsidR="00551F91" w:rsidRDefault="00551F91" w:rsidP="0055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AB22" id="Text Box 42" o:spid="_x0000_s1071" type="#_x0000_t202" style="position:absolute;left:0;text-align:left;margin-left:0;margin-top:197.15pt;width:106.4pt;height:51.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" filled="f" stroked="f" strokeweight=".5pt">
                <v:textbox>
                  <w:txbxContent>
                    <w:p w14:paraId="54BFA3F7" w14:textId="77777777" w:rsidR="00551F91" w:rsidRDefault="00551F91" w:rsidP="00551F91">
                      <w:pPr>
                        <w:pStyle w:val="KS2BodyCopyKS2"/>
                        <w:rPr>
                          <w:rStyle w:val="PinkKeyVocabColours"/>
                        </w:rPr>
                      </w:pPr>
                      <w:r>
                        <w:rPr>
                          <w:rStyle w:val="PinkKeyVocabColours"/>
                        </w:rPr>
                        <w:t>specimen</w:t>
                      </w:r>
                    </w:p>
                    <w:p w14:paraId="57022919" w14:textId="77777777" w:rsidR="00551F91" w:rsidRDefault="00551F91" w:rsidP="00551F91"/>
                  </w:txbxContent>
                </v:textbox>
                <w10:wrap anchorx="margin"/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ED21A7" wp14:editId="1630D1D2">
                <wp:simplePos x="0" y="0"/>
                <wp:positionH relativeFrom="margin">
                  <wp:posOffset>6985</wp:posOffset>
                </wp:positionH>
                <wp:positionV relativeFrom="paragraph">
                  <wp:posOffset>1168400</wp:posOffset>
                </wp:positionV>
                <wp:extent cx="1351280" cy="64897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1D38C" w14:textId="77777777" w:rsidR="00551F91" w:rsidRDefault="00551F91" w:rsidP="00551F91">
                            <w:pPr>
                              <w:pStyle w:val="KS2BodyCopyKS2"/>
                              <w:rPr>
                                <w:rStyle w:val="BlueKeyVocabColours"/>
                              </w:rPr>
                            </w:pPr>
                            <w:r>
                              <w:rPr>
                                <w:rStyle w:val="BlueKeyVocabColours"/>
                              </w:rPr>
                              <w:t>vertebrates</w:t>
                            </w:r>
                          </w:p>
                          <w:p w14:paraId="7D4D8A02" w14:textId="77777777" w:rsidR="00551F91" w:rsidRDefault="00551F91" w:rsidP="0055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D21A7" id="Text Box 38" o:spid="_x0000_s1072" type="#_x0000_t202" style="position:absolute;left:0;text-align:left;margin-left:.55pt;margin-top:92pt;width:106.4pt;height:51.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" filled="f" stroked="f" strokeweight=".5pt">
                <v:textbox>
                  <w:txbxContent>
                    <w:p w14:paraId="69F1D38C" w14:textId="77777777" w:rsidR="00551F91" w:rsidRDefault="00551F91" w:rsidP="00551F91">
                      <w:pPr>
                        <w:pStyle w:val="KS2BodyCopyKS2"/>
                        <w:rPr>
                          <w:rStyle w:val="BlueKeyVocabColours"/>
                        </w:rPr>
                      </w:pPr>
                      <w:r>
                        <w:rPr>
                          <w:rStyle w:val="BlueKeyVocabColours"/>
                        </w:rPr>
                        <w:t>vertebrates</w:t>
                      </w:r>
                    </w:p>
                    <w:p w14:paraId="7D4D8A02" w14:textId="77777777" w:rsidR="00551F91" w:rsidRDefault="00551F91" w:rsidP="00551F91"/>
                  </w:txbxContent>
                </v:textbox>
                <w10:wrap anchorx="margin"/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EE2A12" wp14:editId="70D0EAFF">
                <wp:simplePos x="0" y="0"/>
                <wp:positionH relativeFrom="column">
                  <wp:posOffset>1369695</wp:posOffset>
                </wp:positionH>
                <wp:positionV relativeFrom="paragraph">
                  <wp:posOffset>1837055</wp:posOffset>
                </wp:positionV>
                <wp:extent cx="2305685" cy="63563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3D49B" w14:textId="77777777" w:rsidR="00551F91" w:rsidRDefault="00551F91" w:rsidP="00551F91">
                            <w:pPr>
                              <w:pStyle w:val="KS2BodyCopyKS2"/>
                            </w:pPr>
                            <w:r>
                              <w:t>Animals without a backbone.</w:t>
                            </w:r>
                          </w:p>
                          <w:p w14:paraId="1FD034B3" w14:textId="77777777" w:rsidR="00551F91" w:rsidRDefault="00551F91" w:rsidP="0055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E2A12" id="Text Box 41" o:spid="_x0000_s1073" type="#_x0000_t202" style="position:absolute;left:0;text-align:left;margin-left:107.85pt;margin-top:144.65pt;width:181.55pt;height:5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" filled="f" stroked="f" strokeweight=".5pt">
                <v:textbox>
                  <w:txbxContent>
                    <w:p w14:paraId="7C13D49B" w14:textId="77777777" w:rsidR="00551F91" w:rsidRDefault="00551F91" w:rsidP="00551F91">
                      <w:pPr>
                        <w:pStyle w:val="KS2BodyCopyKS2"/>
                      </w:pPr>
                      <w:r>
                        <w:t>Animals without a backbone.</w:t>
                      </w:r>
                    </w:p>
                    <w:p w14:paraId="1FD034B3" w14:textId="77777777" w:rsidR="00551F91" w:rsidRDefault="00551F91" w:rsidP="00551F91"/>
                  </w:txbxContent>
                </v:textbox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D43F83" wp14:editId="7E953644">
                <wp:simplePos x="0" y="0"/>
                <wp:positionH relativeFrom="margin">
                  <wp:posOffset>8890</wp:posOffset>
                </wp:positionH>
                <wp:positionV relativeFrom="paragraph">
                  <wp:posOffset>1837055</wp:posOffset>
                </wp:positionV>
                <wp:extent cx="1351280" cy="64897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280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1290D" w14:textId="77777777" w:rsidR="00551F91" w:rsidRDefault="00551F91" w:rsidP="00551F91">
                            <w:pPr>
                              <w:pStyle w:val="KS2BodyCopyKS2"/>
                              <w:rPr>
                                <w:rStyle w:val="OrangeKeyVocabColours"/>
                              </w:rPr>
                            </w:pPr>
                            <w:r>
                              <w:rPr>
                                <w:rStyle w:val="OrangeKeyVocabColours"/>
                              </w:rPr>
                              <w:t>invertebrates</w:t>
                            </w:r>
                          </w:p>
                          <w:p w14:paraId="2000C199" w14:textId="77777777" w:rsidR="00551F91" w:rsidRDefault="00551F91" w:rsidP="0055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3F83" id="Text Box 40" o:spid="_x0000_s1074" type="#_x0000_t202" style="position:absolute;left:0;text-align:left;margin-left:.7pt;margin-top:144.65pt;width:106.4pt;height:51.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" filled="f" stroked="f" strokeweight=".5pt">
                <v:textbox>
                  <w:txbxContent>
                    <w:p w14:paraId="5331290D" w14:textId="77777777" w:rsidR="00551F91" w:rsidRDefault="00551F91" w:rsidP="00551F91">
                      <w:pPr>
                        <w:pStyle w:val="KS2BodyCopyKS2"/>
                        <w:rPr>
                          <w:rStyle w:val="OrangeKeyVocabColours"/>
                        </w:rPr>
                      </w:pPr>
                      <w:r>
                        <w:rPr>
                          <w:rStyle w:val="OrangeKeyVocabColours"/>
                        </w:rPr>
                        <w:t>invertebrates</w:t>
                      </w:r>
                    </w:p>
                    <w:p w14:paraId="2000C199" w14:textId="77777777" w:rsidR="00551F91" w:rsidRDefault="00551F91" w:rsidP="00551F91"/>
                  </w:txbxContent>
                </v:textbox>
                <w10:wrap anchorx="margin"/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4FB8F4" wp14:editId="367731FF">
                <wp:simplePos x="0" y="0"/>
                <wp:positionH relativeFrom="column">
                  <wp:posOffset>1338801</wp:posOffset>
                </wp:positionH>
                <wp:positionV relativeFrom="paragraph">
                  <wp:posOffset>1168400</wp:posOffset>
                </wp:positionV>
                <wp:extent cx="2305685" cy="63563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3CB89" w14:textId="77777777" w:rsidR="00551F91" w:rsidRDefault="00551F91" w:rsidP="00551F91">
                            <w:pPr>
                              <w:pStyle w:val="KS2BodyCopyKS2"/>
                            </w:pPr>
                            <w:r>
                              <w:t>Animals with a backbone.</w:t>
                            </w:r>
                          </w:p>
                          <w:p w14:paraId="5C643ECE" w14:textId="77777777" w:rsidR="00551F91" w:rsidRDefault="00551F91" w:rsidP="0055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B8F4" id="Text Box 39" o:spid="_x0000_s1075" type="#_x0000_t202" style="position:absolute;left:0;text-align:left;margin-left:105.4pt;margin-top:92pt;width:181.55pt;height:5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" filled="f" stroked="f" strokeweight=".5pt">
                <v:textbox>
                  <w:txbxContent>
                    <w:p w14:paraId="72C3CB89" w14:textId="77777777" w:rsidR="00551F91" w:rsidRDefault="00551F91" w:rsidP="00551F91">
                      <w:pPr>
                        <w:pStyle w:val="KS2BodyCopyKS2"/>
                      </w:pPr>
                      <w:r>
                        <w:t>Animals with a backbone.</w:t>
                      </w:r>
                    </w:p>
                    <w:p w14:paraId="5C643ECE" w14:textId="77777777" w:rsidR="00551F91" w:rsidRDefault="00551F91" w:rsidP="00551F91"/>
                  </w:txbxContent>
                </v:textbox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C5D6CF" wp14:editId="61CE8E80">
                <wp:simplePos x="0" y="0"/>
                <wp:positionH relativeFrom="column">
                  <wp:posOffset>1359426</wp:posOffset>
                </wp:positionH>
                <wp:positionV relativeFrom="paragraph">
                  <wp:posOffset>185033</wp:posOffset>
                </wp:positionV>
                <wp:extent cx="2305878" cy="964096"/>
                <wp:effectExtent l="0" t="0" r="0" b="76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78" cy="964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7C509" w14:textId="77777777" w:rsidR="00551F91" w:rsidRDefault="00551F91" w:rsidP="00551F91">
                            <w:pPr>
                              <w:pStyle w:val="KS2BodyCopyKS2"/>
                              <w:spacing w:line="276" w:lineRule="auto"/>
                              <w:jc w:val="left"/>
                            </w:pPr>
                            <w:r>
                              <w:t>This is where plants or animals are placed into groups according to their similarities.</w:t>
                            </w:r>
                          </w:p>
                          <w:p w14:paraId="1BDED425" w14:textId="77777777" w:rsidR="00551F91" w:rsidRDefault="00551F91" w:rsidP="0055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5D6CF" id="Text Box 37" o:spid="_x0000_s1076" type="#_x0000_t202" style="position:absolute;left:0;text-align:left;margin-left:107.05pt;margin-top:14.55pt;width:181.55pt;height:75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" filled="f" stroked="f" strokeweight=".5pt">
                <v:textbox>
                  <w:txbxContent>
                    <w:p w14:paraId="45C7C509" w14:textId="77777777" w:rsidR="00551F91" w:rsidRDefault="00551F91" w:rsidP="00551F91">
                      <w:pPr>
                        <w:pStyle w:val="KS2BodyCopyKS2"/>
                        <w:spacing w:line="276" w:lineRule="auto"/>
                        <w:jc w:val="left"/>
                      </w:pPr>
                      <w:r>
                        <w:t>This is where plants or animals are placed into groups according to their similarities.</w:t>
                      </w:r>
                    </w:p>
                    <w:p w14:paraId="1BDED425" w14:textId="77777777" w:rsidR="00551F91" w:rsidRDefault="00551F91" w:rsidP="00551F91"/>
                  </w:txbxContent>
                </v:textbox>
              </v:shape>
            </w:pict>
          </mc:Fallback>
        </mc:AlternateContent>
      </w:r>
      <w:r w:rsidR="00551F91" w:rsidRPr="00551F9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3DB365" wp14:editId="7617FCEF">
                <wp:simplePos x="0" y="0"/>
                <wp:positionH relativeFrom="margin">
                  <wp:align>left</wp:align>
                </wp:positionH>
                <wp:positionV relativeFrom="paragraph">
                  <wp:posOffset>185033</wp:posOffset>
                </wp:positionV>
                <wp:extent cx="1351721" cy="983974"/>
                <wp:effectExtent l="0" t="0" r="0" b="69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5B776" w14:textId="77777777" w:rsidR="00551F91" w:rsidRDefault="00551F91" w:rsidP="00551F91">
                            <w:pPr>
                              <w:pStyle w:val="KS2BodyCopyKS2"/>
                              <w:rPr>
                                <w:rStyle w:val="RedKeyVocabColours"/>
                              </w:rPr>
                            </w:pPr>
                            <w:r>
                              <w:rPr>
                                <w:rStyle w:val="RedKeyVocabColours"/>
                              </w:rPr>
                              <w:t>classification</w:t>
                            </w:r>
                          </w:p>
                          <w:p w14:paraId="1F9BFB8B" w14:textId="77777777" w:rsidR="00551F91" w:rsidRDefault="00551F91" w:rsidP="00551F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B365" id="Text Box 36" o:spid="_x0000_s1077" type="#_x0000_t202" style="position:absolute;left:0;text-align:left;margin-left:0;margin-top:14.55pt;width:106.45pt;height:77.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" filled="f" stroked="f" strokeweight=".5pt">
                <v:textbox>
                  <w:txbxContent>
                    <w:p w14:paraId="3A45B776" w14:textId="77777777" w:rsidR="00551F91" w:rsidRDefault="00551F91" w:rsidP="00551F91">
                      <w:pPr>
                        <w:pStyle w:val="KS2BodyCopyKS2"/>
                        <w:rPr>
                          <w:rStyle w:val="RedKeyVocabColours"/>
                        </w:rPr>
                      </w:pPr>
                      <w:r>
                        <w:rPr>
                          <w:rStyle w:val="RedKeyVocabColours"/>
                        </w:rPr>
                        <w:t>classification</w:t>
                      </w:r>
                    </w:p>
                    <w:p w14:paraId="1F9BFB8B" w14:textId="77777777" w:rsidR="00551F91" w:rsidRDefault="00551F91" w:rsidP="00551F91"/>
                  </w:txbxContent>
                </v:textbox>
                <w10:wrap anchorx="margin"/>
              </v:shape>
            </w:pict>
          </mc:Fallback>
        </mc:AlternateContent>
      </w:r>
      <w:r w:rsidR="004D186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4F5576" wp14:editId="2B8E546E">
                <wp:simplePos x="0" y="0"/>
                <wp:positionH relativeFrom="margin">
                  <wp:posOffset>8084185</wp:posOffset>
                </wp:positionH>
                <wp:positionV relativeFrom="paragraph">
                  <wp:posOffset>-526829</wp:posOffset>
                </wp:positionV>
                <wp:extent cx="1888435" cy="308113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35" cy="308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000E8" w14:textId="77777777" w:rsidR="004D186B" w:rsidRPr="00DA7C20" w:rsidRDefault="004D186B" w:rsidP="004D186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  <w:t>Year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4F5576" id="Text Box 35" o:spid="_x0000_s1078" type="#_x0000_t202" style="position:absolute;left:0;text-align:left;margin-left:636.55pt;margin-top:-41.5pt;width:148.7pt;height:24.2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" filled="f" stroked="f" strokeweight=".5pt">
                <v:textbox>
                  <w:txbxContent>
                    <w:p w14:paraId="2F2000E8" w14:textId="77777777" w:rsidR="004D186B" w:rsidRPr="00DA7C20" w:rsidRDefault="004D186B" w:rsidP="004D186B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AU"/>
                        </w:rPr>
                        <w:t>Year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86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49BB28" wp14:editId="3D9DB40A">
                <wp:simplePos x="0" y="0"/>
                <wp:positionH relativeFrom="margin">
                  <wp:align>left</wp:align>
                </wp:positionH>
                <wp:positionV relativeFrom="paragraph">
                  <wp:posOffset>-530584</wp:posOffset>
                </wp:positionV>
                <wp:extent cx="4661452" cy="30811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452" cy="308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57540" w14:textId="77777777" w:rsidR="004D186B" w:rsidRPr="00DA7C20" w:rsidRDefault="004D186B" w:rsidP="004D186B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  <w:t>Living Things and Their Habitats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9BB28" id="Text Box 34" o:spid="_x0000_s1079" type="#_x0000_t202" style="position:absolute;left:0;text-align:left;margin-left:0;margin-top:-41.8pt;width:367.05pt;height:24.25pt;z-index:2517114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" filled="f" stroked="f" strokeweight=".5pt">
                <v:textbox>
                  <w:txbxContent>
                    <w:p w14:paraId="2AD57540" w14:textId="77777777" w:rsidR="004D186B" w:rsidRPr="00DA7C20" w:rsidRDefault="004D186B" w:rsidP="004D186B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AU"/>
                        </w:rPr>
                        <w:t>Living Things and Their Habitats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86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10BA8C" wp14:editId="2AD181AD">
                <wp:simplePos x="0" y="0"/>
                <wp:positionH relativeFrom="margin">
                  <wp:align>left</wp:align>
                </wp:positionH>
                <wp:positionV relativeFrom="paragraph">
                  <wp:posOffset>-139782</wp:posOffset>
                </wp:positionV>
                <wp:extent cx="1888435" cy="308113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435" cy="308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B63D4" w14:textId="77777777" w:rsidR="004D186B" w:rsidRPr="00DA7C20" w:rsidRDefault="004D186B" w:rsidP="004D186B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DA7C2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0BA8C" id="Text Box 33" o:spid="_x0000_s1080" type="#_x0000_t202" style="position:absolute;left:0;text-align:left;margin-left:0;margin-top:-11pt;width:148.7pt;height:24.25pt;z-index:2517094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" filled="f" stroked="f" strokeweight=".5pt">
                <v:textbox>
                  <w:txbxContent>
                    <w:p w14:paraId="464B63D4" w14:textId="77777777" w:rsidR="004D186B" w:rsidRPr="00DA7C20" w:rsidRDefault="004D186B" w:rsidP="004D186B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AU"/>
                        </w:rPr>
                      </w:pPr>
                      <w:r w:rsidRPr="00DA7C20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AU"/>
                        </w:rPr>
                        <w:t>Key 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8626B" w:rsidRPr="009E4127" w:rsidSect="00A61E8B">
      <w:headerReference w:type="default" r:id="rId10"/>
      <w:footerReference w:type="default" r:id="rId11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37DD4" w14:textId="77777777" w:rsidR="001731E7" w:rsidRDefault="001731E7" w:rsidP="00DD5720">
      <w:r>
        <w:separator/>
      </w:r>
    </w:p>
  </w:endnote>
  <w:endnote w:type="continuationSeparator" w:id="0">
    <w:p w14:paraId="4E6CC88E" w14:textId="77777777" w:rsidR="001731E7" w:rsidRDefault="001731E7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E71B2C6-F05E-4340-B9CD-9AF973FE3B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A26C45-99F8-4F79-853F-BDE181040152}"/>
    <w:embedBold r:id="rId3" w:fontKey="{618DBD29-20F7-40E2-BFA8-781240EDFDF4}"/>
    <w:embedItalic r:id="rId4" w:fontKey="{B61E2C58-156C-416C-B61D-8FAC67D899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7CA5735-D205-4490-A8D4-42A59A22B4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21434D0-95CE-402B-9EA7-E670754A233D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7" w:fontKey="{522709D2-C226-4322-BD2D-AEC9E28C3E4A}"/>
    <w:embedBold r:id="rId8" w:fontKey="{FE7F4252-DC27-49D8-88E1-6A0759D051DA}"/>
    <w:embedItalic r:id="rId9" w:fontKey="{994F5233-16EA-41ED-BE50-78DE4D8FC3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A511057-FBCC-4ACD-B6EE-B808598918FB}"/>
    <w:embedBold r:id="rId11" w:fontKey="{A807D9D8-CC3C-4888-8AAB-5A9DFFD9A9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C8B7AB3F-F87D-4679-AF2E-162698858A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3" w:fontKey="{7FF122FF-614F-47D8-BCD6-25418B1719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5074E8FD-11BF-4A6C-BF5E-0F76DA4E85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1DE97" w14:textId="77777777" w:rsidR="00DC190B" w:rsidRDefault="00DC190B" w:rsidP="003D26A6">
    <w:pPr>
      <w:pStyle w:val="Header"/>
    </w:pPr>
  </w:p>
  <w:p w14:paraId="55953E24" w14:textId="77777777" w:rsidR="007215F9" w:rsidRDefault="00721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63E08" w14:textId="77777777" w:rsidR="002A5D24" w:rsidRDefault="002A5D24" w:rsidP="003D26A6">
    <w:pPr>
      <w:pStyle w:val="Header"/>
    </w:pPr>
  </w:p>
  <w:p w14:paraId="2C66A807" w14:textId="77777777" w:rsidR="002A5D24" w:rsidRDefault="002A5D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DBD23" w14:textId="77777777" w:rsidR="001731E7" w:rsidRDefault="001731E7" w:rsidP="00DD5720">
      <w:r>
        <w:separator/>
      </w:r>
    </w:p>
  </w:footnote>
  <w:footnote w:type="continuationSeparator" w:id="0">
    <w:p w14:paraId="469D429E" w14:textId="77777777" w:rsidR="001731E7" w:rsidRDefault="001731E7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12499" w14:textId="77777777" w:rsidR="00EE7EFB" w:rsidRDefault="00EE7EFB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66E94AFD" wp14:editId="7B03EF1E">
          <wp:simplePos x="0" y="0"/>
          <wp:positionH relativeFrom="page">
            <wp:align>right</wp:align>
          </wp:positionH>
          <wp:positionV relativeFrom="page">
            <wp:posOffset>765086</wp:posOffset>
          </wp:positionV>
          <wp:extent cx="10676890" cy="6241311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21" b="10692"/>
                  <a:stretch/>
                </pic:blipFill>
                <pic:spPr bwMode="auto">
                  <a:xfrm>
                    <a:off x="0" y="0"/>
                    <a:ext cx="10676890" cy="6241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531A9" w14:textId="77777777" w:rsidR="00E401BD" w:rsidRDefault="00EE7EFB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2336" behindDoc="1" locked="0" layoutInCell="1" allowOverlap="1" wp14:anchorId="48A39705" wp14:editId="0A5FE0BF">
          <wp:simplePos x="0" y="0"/>
          <wp:positionH relativeFrom="page">
            <wp:posOffset>10633</wp:posOffset>
          </wp:positionH>
          <wp:positionV relativeFrom="page">
            <wp:posOffset>499730</wp:posOffset>
          </wp:positionV>
          <wp:extent cx="10681335" cy="623067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20" b="10832"/>
                  <a:stretch/>
                </pic:blipFill>
                <pic:spPr bwMode="auto">
                  <a:xfrm>
                    <a:off x="0" y="0"/>
                    <a:ext cx="10681335" cy="62306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C1015B1"/>
    <w:multiLevelType w:val="hybridMultilevel"/>
    <w:tmpl w:val="DAD6CC16"/>
    <w:lvl w:ilvl="0" w:tplc="275E884E">
      <w:numFmt w:val="bullet"/>
      <w:lvlText w:val="•"/>
      <w:lvlJc w:val="left"/>
      <w:pPr>
        <w:ind w:left="463" w:hanging="360"/>
      </w:pPr>
      <w:rPr>
        <w:rFonts w:ascii="Twinkl" w:eastAsia="Twinkl" w:hAnsi="Twinkl" w:cs="Twinkl" w:hint="default"/>
        <w:color w:val="292526"/>
        <w:spacing w:val="-7"/>
        <w:w w:val="100"/>
        <w:sz w:val="26"/>
        <w:szCs w:val="26"/>
        <w:lang w:val="en-US" w:eastAsia="en-US" w:bidi="en-US"/>
      </w:rPr>
    </w:lvl>
    <w:lvl w:ilvl="1" w:tplc="C2B08506">
      <w:numFmt w:val="bullet"/>
      <w:lvlText w:val="•"/>
      <w:lvlJc w:val="left"/>
      <w:pPr>
        <w:ind w:left="823" w:hanging="360"/>
      </w:pPr>
      <w:rPr>
        <w:rFonts w:hint="default"/>
        <w:lang w:val="en-US" w:eastAsia="en-US" w:bidi="en-US"/>
      </w:rPr>
    </w:lvl>
    <w:lvl w:ilvl="2" w:tplc="A0BE4436">
      <w:numFmt w:val="bullet"/>
      <w:lvlText w:val="•"/>
      <w:lvlJc w:val="left"/>
      <w:pPr>
        <w:ind w:left="1186" w:hanging="360"/>
      </w:pPr>
      <w:rPr>
        <w:rFonts w:hint="default"/>
        <w:lang w:val="en-US" w:eastAsia="en-US" w:bidi="en-US"/>
      </w:rPr>
    </w:lvl>
    <w:lvl w:ilvl="3" w:tplc="55EE1614">
      <w:numFmt w:val="bullet"/>
      <w:lvlText w:val="•"/>
      <w:lvlJc w:val="left"/>
      <w:pPr>
        <w:ind w:left="1549" w:hanging="360"/>
      </w:pPr>
      <w:rPr>
        <w:rFonts w:hint="default"/>
        <w:lang w:val="en-US" w:eastAsia="en-US" w:bidi="en-US"/>
      </w:rPr>
    </w:lvl>
    <w:lvl w:ilvl="4" w:tplc="4354750A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en-US"/>
      </w:rPr>
    </w:lvl>
    <w:lvl w:ilvl="5" w:tplc="9C341704">
      <w:numFmt w:val="bullet"/>
      <w:lvlText w:val="•"/>
      <w:lvlJc w:val="left"/>
      <w:pPr>
        <w:ind w:left="2276" w:hanging="360"/>
      </w:pPr>
      <w:rPr>
        <w:rFonts w:hint="default"/>
        <w:lang w:val="en-US" w:eastAsia="en-US" w:bidi="en-US"/>
      </w:rPr>
    </w:lvl>
    <w:lvl w:ilvl="6" w:tplc="50F6417E"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en-US"/>
      </w:rPr>
    </w:lvl>
    <w:lvl w:ilvl="7" w:tplc="1082A20C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en-US"/>
      </w:rPr>
    </w:lvl>
    <w:lvl w:ilvl="8" w:tplc="10749642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C20"/>
    <w:rsid w:val="000035B0"/>
    <w:rsid w:val="00025835"/>
    <w:rsid w:val="0003405A"/>
    <w:rsid w:val="00067C79"/>
    <w:rsid w:val="000F227B"/>
    <w:rsid w:val="000F793E"/>
    <w:rsid w:val="00173124"/>
    <w:rsid w:val="001731E7"/>
    <w:rsid w:val="00190479"/>
    <w:rsid w:val="001A77E0"/>
    <w:rsid w:val="001B1E38"/>
    <w:rsid w:val="001B7D7D"/>
    <w:rsid w:val="00203298"/>
    <w:rsid w:val="00227459"/>
    <w:rsid w:val="002439AD"/>
    <w:rsid w:val="00254D95"/>
    <w:rsid w:val="00283D04"/>
    <w:rsid w:val="002A5D2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D186B"/>
    <w:rsid w:val="004E07B4"/>
    <w:rsid w:val="004E4E45"/>
    <w:rsid w:val="004E5017"/>
    <w:rsid w:val="004F0EE8"/>
    <w:rsid w:val="005144BA"/>
    <w:rsid w:val="00522CBD"/>
    <w:rsid w:val="00551F91"/>
    <w:rsid w:val="00553E0E"/>
    <w:rsid w:val="005A3494"/>
    <w:rsid w:val="005C4467"/>
    <w:rsid w:val="005D1993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3424F"/>
    <w:rsid w:val="00A431AD"/>
    <w:rsid w:val="00A61E8B"/>
    <w:rsid w:val="00A72ECB"/>
    <w:rsid w:val="00AC3604"/>
    <w:rsid w:val="00B8626B"/>
    <w:rsid w:val="00BD0D86"/>
    <w:rsid w:val="00C360E3"/>
    <w:rsid w:val="00C64E57"/>
    <w:rsid w:val="00C839CE"/>
    <w:rsid w:val="00CA3011"/>
    <w:rsid w:val="00CC0F47"/>
    <w:rsid w:val="00CE75AA"/>
    <w:rsid w:val="00CF513F"/>
    <w:rsid w:val="00D90104"/>
    <w:rsid w:val="00DA7C20"/>
    <w:rsid w:val="00DC190B"/>
    <w:rsid w:val="00DD5720"/>
    <w:rsid w:val="00DF130F"/>
    <w:rsid w:val="00E1404D"/>
    <w:rsid w:val="00E1443E"/>
    <w:rsid w:val="00E376AA"/>
    <w:rsid w:val="00E401BD"/>
    <w:rsid w:val="00E62A7F"/>
    <w:rsid w:val="00EB6D1C"/>
    <w:rsid w:val="00ED71A2"/>
    <w:rsid w:val="00EE3823"/>
    <w:rsid w:val="00EE7EFB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8D3F37"/>
  <w15:chartTrackingRefBased/>
  <w15:docId w15:val="{469791FA-F93D-48F9-81C7-695C3423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KS2BodyCopyKS2">
    <w:name w:val="KS2 Body Copy (KS2)"/>
    <w:basedOn w:val="Normal"/>
    <w:uiPriority w:val="99"/>
    <w:rsid w:val="00DA7C20"/>
    <w:pPr>
      <w:spacing w:after="170" w:line="360" w:lineRule="atLeast"/>
    </w:pPr>
    <w:rPr>
      <w:color w:val="050505"/>
    </w:rPr>
  </w:style>
  <w:style w:type="character" w:customStyle="1" w:styleId="RedKeyVocabColours">
    <w:name w:val="Red (Key Vocab Colours)"/>
    <w:basedOn w:val="DefaultParagraphFont"/>
    <w:uiPriority w:val="99"/>
    <w:rsid w:val="00C360E3"/>
    <w:rPr>
      <w:b/>
      <w:bCs/>
      <w:color w:val="FF0F16"/>
    </w:rPr>
  </w:style>
  <w:style w:type="character" w:customStyle="1" w:styleId="BlueKeyVocabColours">
    <w:name w:val="Blue (Key Vocab Colours)"/>
    <w:basedOn w:val="DefaultParagraphFont"/>
    <w:uiPriority w:val="99"/>
    <w:rsid w:val="00C360E3"/>
    <w:rPr>
      <w:b/>
      <w:bCs/>
      <w:color w:val="0096C4"/>
    </w:rPr>
  </w:style>
  <w:style w:type="character" w:customStyle="1" w:styleId="OrangeKeyVocabColours">
    <w:name w:val="Orange (Key Vocab Colours)"/>
    <w:basedOn w:val="DefaultParagraphFont"/>
    <w:uiPriority w:val="99"/>
    <w:rsid w:val="00C360E3"/>
    <w:rPr>
      <w:b/>
      <w:bCs/>
      <w:color w:val="FF6B0F"/>
    </w:rPr>
  </w:style>
  <w:style w:type="character" w:customStyle="1" w:styleId="PinkKeyVocabColours">
    <w:name w:val="Pink (Key Vocab Colours)"/>
    <w:basedOn w:val="DefaultParagraphFont"/>
    <w:uiPriority w:val="99"/>
    <w:rsid w:val="00C360E3"/>
    <w:rPr>
      <w:b/>
      <w:bCs/>
      <w:color w:val="FF51FF"/>
    </w:rPr>
  </w:style>
  <w:style w:type="character" w:customStyle="1" w:styleId="GoldKeyVocabColours">
    <w:name w:val="Gold (Key Vocab Colours)"/>
    <w:basedOn w:val="DefaultParagraphFont"/>
    <w:uiPriority w:val="99"/>
    <w:rsid w:val="00C360E3"/>
    <w:rPr>
      <w:b/>
      <w:bCs/>
      <w:color w:val="FFA500"/>
    </w:rPr>
  </w:style>
  <w:style w:type="character" w:customStyle="1" w:styleId="LimeGreenKeyVocabColours">
    <w:name w:val="Lime Green (Key Vocab Colours)"/>
    <w:basedOn w:val="DefaultParagraphFont"/>
    <w:uiPriority w:val="99"/>
    <w:rsid w:val="00C360E3"/>
    <w:rPr>
      <w:b/>
      <w:bCs/>
      <w:color w:val="72FF0C"/>
    </w:rPr>
  </w:style>
  <w:style w:type="character" w:customStyle="1" w:styleId="HotPinkKeyVocabColours">
    <w:name w:val="Hot Pink (Key Vocab Colours)"/>
    <w:basedOn w:val="DefaultParagraphFont"/>
    <w:uiPriority w:val="99"/>
    <w:rsid w:val="00C360E3"/>
    <w:rPr>
      <w:b/>
      <w:bCs/>
      <w:color w:val="FF00FF"/>
    </w:rPr>
  </w:style>
  <w:style w:type="character" w:customStyle="1" w:styleId="PurpleKeyVocabColours">
    <w:name w:val="Purple  (Key Vocab Colours)"/>
    <w:basedOn w:val="DefaultParagraphFont"/>
    <w:uiPriority w:val="99"/>
    <w:rsid w:val="00C360E3"/>
    <w:rPr>
      <w:b/>
      <w:bCs/>
      <w:color w:val="4223FF"/>
    </w:rPr>
  </w:style>
  <w:style w:type="character" w:customStyle="1" w:styleId="TealKeyVocabColours">
    <w:name w:val="Teal (Key Vocab Colours)"/>
    <w:basedOn w:val="DefaultParagraphFont"/>
    <w:uiPriority w:val="99"/>
    <w:rsid w:val="00C360E3"/>
    <w:rPr>
      <w:b/>
      <w:bCs/>
      <w:color w:val="00ED70"/>
    </w:rPr>
  </w:style>
  <w:style w:type="character" w:customStyle="1" w:styleId="DarkGreenKeyVocabColours">
    <w:name w:val="Dark Green (Key Vocab Colours)"/>
    <w:basedOn w:val="GoldKeyVocabColours"/>
    <w:uiPriority w:val="99"/>
    <w:rsid w:val="00C360E3"/>
    <w:rPr>
      <w:b/>
      <w:bCs/>
      <w:color w:val="004200"/>
    </w:rPr>
  </w:style>
  <w:style w:type="paragraph" w:styleId="BodyText">
    <w:name w:val="Body Text"/>
    <w:basedOn w:val="Normal"/>
    <w:link w:val="BodyTextChar"/>
    <w:uiPriority w:val="1"/>
    <w:qFormat/>
    <w:rsid w:val="004E07B4"/>
    <w:pPr>
      <w:widowControl w:val="0"/>
      <w:suppressAutoHyphens w:val="0"/>
      <w:adjustRightInd/>
      <w:spacing w:after="0" w:line="240" w:lineRule="auto"/>
      <w:jc w:val="left"/>
      <w:textAlignment w:val="auto"/>
    </w:pPr>
    <w:rPr>
      <w:rFonts w:eastAsia="Twinkl"/>
      <w:color w:val="auto"/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E07B4"/>
    <w:rPr>
      <w:rFonts w:ascii="Twinkl" w:eastAsia="Twinkl" w:hAnsi="Twinkl" w:cs="Twinkl"/>
      <w:sz w:val="26"/>
      <w:szCs w:val="26"/>
      <w:lang w:val="en-US" w:eastAsia="en-US" w:bidi="en-US"/>
    </w:rPr>
  </w:style>
  <w:style w:type="paragraph" w:customStyle="1" w:styleId="TableParagraph">
    <w:name w:val="Table Paragraph"/>
    <w:basedOn w:val="Normal"/>
    <w:uiPriority w:val="1"/>
    <w:qFormat/>
    <w:rsid w:val="004E07B4"/>
    <w:pPr>
      <w:widowControl w:val="0"/>
      <w:suppressAutoHyphens w:val="0"/>
      <w:adjustRightInd/>
      <w:spacing w:before="85" w:after="0" w:line="240" w:lineRule="auto"/>
      <w:ind w:left="170"/>
      <w:jc w:val="left"/>
      <w:textAlignment w:val="auto"/>
    </w:pPr>
    <w:rPr>
      <w:rFonts w:eastAsia="Twinkl"/>
      <w:color w:val="auto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Multipage%20-%20Unlinked%20Footers\Blank\Landscape\Activity%20Sheet%20Template%20Landscape%202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141F8-B08B-4FA6-8F2C-025665F69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2 Page</Template>
  <TotalTime>9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Harris</dc:creator>
  <cp:keywords/>
  <dc:description/>
  <cp:lastModifiedBy>Heather Swift</cp:lastModifiedBy>
  <cp:revision>3</cp:revision>
  <cp:lastPrinted>2014-02-20T09:55:00Z</cp:lastPrinted>
  <dcterms:created xsi:type="dcterms:W3CDTF">2022-03-03T20:36:00Z</dcterms:created>
  <dcterms:modified xsi:type="dcterms:W3CDTF">2022-03-06T11:00:00Z</dcterms:modified>
</cp:coreProperties>
</file>